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69D855" w14:textId="77777777" w:rsidR="00717099" w:rsidRPr="00717099" w:rsidRDefault="00244A55" w:rsidP="00841582">
      <w:pPr>
        <w:pStyle w:val="Heading1"/>
      </w:pPr>
      <w:r>
        <w:t>Introduction</w:t>
      </w:r>
    </w:p>
    <w:p w14:paraId="219CF924" w14:textId="128D3822" w:rsidR="00EF7F6A" w:rsidRDefault="00EF0964" w:rsidP="00B80308">
      <w:pPr>
        <w:pStyle w:val="QuestionTitle"/>
        <w:spacing w:before="0"/>
        <w:rPr>
          <w:b w:val="0"/>
          <w:szCs w:val="20"/>
        </w:rPr>
      </w:pPr>
      <w:r>
        <w:rPr>
          <w:b w:val="0"/>
          <w:szCs w:val="20"/>
        </w:rPr>
        <w:t xml:space="preserve">Appian </w:t>
      </w:r>
      <w:r w:rsidR="00EF7F6A">
        <w:rPr>
          <w:b w:val="0"/>
          <w:szCs w:val="20"/>
        </w:rPr>
        <w:t>led</w:t>
      </w:r>
      <w:r>
        <w:rPr>
          <w:b w:val="0"/>
          <w:szCs w:val="20"/>
        </w:rPr>
        <w:t xml:space="preserve"> projects start with an </w:t>
      </w:r>
      <w:r w:rsidRPr="00E76EF5">
        <w:rPr>
          <w:szCs w:val="20"/>
          <w:u w:val="single"/>
        </w:rPr>
        <w:t>intense</w:t>
      </w:r>
      <w:r>
        <w:rPr>
          <w:b w:val="0"/>
          <w:szCs w:val="20"/>
        </w:rPr>
        <w:t xml:space="preserve"> </w:t>
      </w:r>
      <w:r w:rsidR="00244A55" w:rsidRPr="00253BA4">
        <w:rPr>
          <w:b w:val="0"/>
          <w:szCs w:val="20"/>
        </w:rPr>
        <w:t xml:space="preserve">two week period </w:t>
      </w:r>
      <w:r>
        <w:rPr>
          <w:b w:val="0"/>
          <w:szCs w:val="20"/>
        </w:rPr>
        <w:t xml:space="preserve">known as </w:t>
      </w:r>
      <w:r w:rsidR="00C24FE7">
        <w:rPr>
          <w:b w:val="0"/>
          <w:szCs w:val="20"/>
        </w:rPr>
        <w:t>Sprint</w:t>
      </w:r>
      <w:r>
        <w:rPr>
          <w:b w:val="0"/>
          <w:szCs w:val="20"/>
        </w:rPr>
        <w:t xml:space="preserve"> 0.  During </w:t>
      </w:r>
      <w:r w:rsidR="00C24FE7">
        <w:rPr>
          <w:b w:val="0"/>
          <w:szCs w:val="20"/>
        </w:rPr>
        <w:t>Sprint</w:t>
      </w:r>
      <w:r>
        <w:rPr>
          <w:b w:val="0"/>
          <w:szCs w:val="20"/>
        </w:rPr>
        <w:t xml:space="preserve"> 0, </w:t>
      </w:r>
      <w:r w:rsidR="00244A55" w:rsidRPr="00253BA4">
        <w:rPr>
          <w:b w:val="0"/>
          <w:szCs w:val="20"/>
        </w:rPr>
        <w:t xml:space="preserve">the project team </w:t>
      </w:r>
      <w:r>
        <w:rPr>
          <w:b w:val="0"/>
          <w:szCs w:val="20"/>
        </w:rPr>
        <w:t>complete</w:t>
      </w:r>
      <w:r w:rsidR="00EF7F6A">
        <w:rPr>
          <w:b w:val="0"/>
          <w:szCs w:val="20"/>
        </w:rPr>
        <w:t>s</w:t>
      </w:r>
      <w:r>
        <w:rPr>
          <w:b w:val="0"/>
          <w:szCs w:val="20"/>
        </w:rPr>
        <w:t xml:space="preserve"> all the </w:t>
      </w:r>
      <w:r w:rsidR="00244A55" w:rsidRPr="00253BA4">
        <w:rPr>
          <w:b w:val="0"/>
          <w:szCs w:val="20"/>
        </w:rPr>
        <w:t>prep wor</w:t>
      </w:r>
      <w:r>
        <w:rPr>
          <w:b w:val="0"/>
          <w:szCs w:val="20"/>
        </w:rPr>
        <w:t>k required to quickly deliver a solution</w:t>
      </w:r>
      <w:r w:rsidR="00244A55" w:rsidRPr="00253BA4">
        <w:rPr>
          <w:b w:val="0"/>
          <w:szCs w:val="20"/>
        </w:rPr>
        <w:t xml:space="preserve">.  Prep work </w:t>
      </w:r>
      <w:r w:rsidR="00C24FE7">
        <w:rPr>
          <w:b w:val="0"/>
          <w:szCs w:val="20"/>
        </w:rPr>
        <w:t xml:space="preserve">often </w:t>
      </w:r>
      <w:r w:rsidR="00244A55" w:rsidRPr="00253BA4">
        <w:rPr>
          <w:b w:val="0"/>
          <w:szCs w:val="20"/>
        </w:rPr>
        <w:t>includes</w:t>
      </w:r>
      <w:r w:rsidR="00B80308" w:rsidRPr="00253BA4">
        <w:rPr>
          <w:b w:val="0"/>
          <w:szCs w:val="20"/>
        </w:rPr>
        <w:t>:</w:t>
      </w:r>
      <w:r w:rsidR="00EF7F6A">
        <w:rPr>
          <w:b w:val="0"/>
          <w:szCs w:val="20"/>
        </w:rPr>
        <w:t xml:space="preserve"> requirements analysis</w:t>
      </w:r>
      <w:r>
        <w:rPr>
          <w:b w:val="0"/>
          <w:szCs w:val="20"/>
        </w:rPr>
        <w:t xml:space="preserve">, requirements </w:t>
      </w:r>
      <w:r w:rsidR="00EF7F6A">
        <w:rPr>
          <w:b w:val="0"/>
          <w:szCs w:val="20"/>
        </w:rPr>
        <w:t xml:space="preserve">decomposition, </w:t>
      </w:r>
      <w:r>
        <w:rPr>
          <w:b w:val="0"/>
          <w:szCs w:val="20"/>
        </w:rPr>
        <w:t xml:space="preserve">estimation and </w:t>
      </w:r>
      <w:r w:rsidR="00244A55" w:rsidRPr="00253BA4">
        <w:rPr>
          <w:b w:val="0"/>
          <w:szCs w:val="20"/>
        </w:rPr>
        <w:t xml:space="preserve">prioritization, solution design, </w:t>
      </w:r>
      <w:r>
        <w:rPr>
          <w:b w:val="0"/>
          <w:szCs w:val="20"/>
        </w:rPr>
        <w:t>release planning</w:t>
      </w:r>
      <w:r w:rsidR="00244A55" w:rsidRPr="00253BA4">
        <w:rPr>
          <w:b w:val="0"/>
          <w:szCs w:val="20"/>
        </w:rPr>
        <w:t xml:space="preserve">, </w:t>
      </w:r>
      <w:r w:rsidR="00EF7F6A">
        <w:rPr>
          <w:b w:val="0"/>
          <w:szCs w:val="20"/>
        </w:rPr>
        <w:t xml:space="preserve">prototype creation, </w:t>
      </w:r>
      <w:r w:rsidR="00E76EF5">
        <w:rPr>
          <w:b w:val="0"/>
          <w:szCs w:val="20"/>
        </w:rPr>
        <w:t xml:space="preserve">design reviews, </w:t>
      </w:r>
      <w:r w:rsidR="00244A55" w:rsidRPr="00253BA4">
        <w:rPr>
          <w:b w:val="0"/>
          <w:szCs w:val="20"/>
        </w:rPr>
        <w:t>and, most likely</w:t>
      </w:r>
      <w:r w:rsidR="00B80308" w:rsidRPr="00253BA4">
        <w:rPr>
          <w:b w:val="0"/>
          <w:szCs w:val="20"/>
        </w:rPr>
        <w:t>,</w:t>
      </w:r>
      <w:r w:rsidR="00244A55" w:rsidRPr="00253BA4">
        <w:rPr>
          <w:b w:val="0"/>
          <w:szCs w:val="20"/>
        </w:rPr>
        <w:t xml:space="preserve"> initial development</w:t>
      </w:r>
      <w:r>
        <w:rPr>
          <w:b w:val="0"/>
          <w:szCs w:val="20"/>
        </w:rPr>
        <w:t xml:space="preserve">.  A list of deliverables typically produced in </w:t>
      </w:r>
      <w:r w:rsidR="00C24FE7">
        <w:rPr>
          <w:b w:val="0"/>
          <w:szCs w:val="20"/>
        </w:rPr>
        <w:t>Sprint</w:t>
      </w:r>
      <w:r>
        <w:rPr>
          <w:b w:val="0"/>
          <w:szCs w:val="20"/>
        </w:rPr>
        <w:t xml:space="preserve"> 0 is included in Exhibit A</w:t>
      </w:r>
      <w:r w:rsidR="00244A55" w:rsidRPr="00253BA4">
        <w:rPr>
          <w:b w:val="0"/>
          <w:szCs w:val="20"/>
        </w:rPr>
        <w:t xml:space="preserve">.  </w:t>
      </w:r>
    </w:p>
    <w:p w14:paraId="1E0E9FC4" w14:textId="77777777" w:rsidR="00EF7F6A" w:rsidRDefault="00EF7F6A" w:rsidP="00B80308">
      <w:pPr>
        <w:pStyle w:val="QuestionTitle"/>
        <w:spacing w:before="0"/>
        <w:rPr>
          <w:b w:val="0"/>
          <w:szCs w:val="20"/>
        </w:rPr>
      </w:pPr>
    </w:p>
    <w:p w14:paraId="3D8C0ACC" w14:textId="55793749" w:rsidR="00EF7F6A" w:rsidRDefault="00EF0964" w:rsidP="00B80308">
      <w:pPr>
        <w:pStyle w:val="QuestionTitle"/>
        <w:spacing w:before="0"/>
        <w:rPr>
          <w:b w:val="0"/>
          <w:szCs w:val="20"/>
        </w:rPr>
      </w:pPr>
      <w:r>
        <w:rPr>
          <w:b w:val="0"/>
          <w:szCs w:val="20"/>
        </w:rPr>
        <w:t>In order</w:t>
      </w:r>
      <w:r w:rsidR="00EF7F6A">
        <w:rPr>
          <w:b w:val="0"/>
          <w:szCs w:val="20"/>
        </w:rPr>
        <w:t xml:space="preserve"> for </w:t>
      </w:r>
      <w:r w:rsidR="00C24FE7">
        <w:rPr>
          <w:b w:val="0"/>
          <w:szCs w:val="20"/>
        </w:rPr>
        <w:t>Sprint</w:t>
      </w:r>
      <w:r w:rsidR="00EF7F6A">
        <w:rPr>
          <w:b w:val="0"/>
          <w:szCs w:val="20"/>
        </w:rPr>
        <w:t xml:space="preserve"> 0 to be effective, a number of logistics need to be completed </w:t>
      </w:r>
      <w:r w:rsidR="00EF7F6A" w:rsidRPr="00EF7F6A">
        <w:rPr>
          <w:szCs w:val="20"/>
        </w:rPr>
        <w:t>PRIOR</w:t>
      </w:r>
      <w:r w:rsidR="00EF7F6A">
        <w:rPr>
          <w:b w:val="0"/>
          <w:szCs w:val="20"/>
        </w:rPr>
        <w:t xml:space="preserve"> to project kickoff.  This document summarizes the pre-kickoff logistics as well as the schedule for </w:t>
      </w:r>
      <w:r w:rsidR="00C24FE7">
        <w:rPr>
          <w:b w:val="0"/>
          <w:szCs w:val="20"/>
        </w:rPr>
        <w:t>Sprint</w:t>
      </w:r>
      <w:r w:rsidR="00EF7F6A">
        <w:rPr>
          <w:b w:val="0"/>
          <w:szCs w:val="20"/>
        </w:rPr>
        <w:t xml:space="preserve"> 0.</w:t>
      </w:r>
    </w:p>
    <w:p w14:paraId="408710A5" w14:textId="77777777" w:rsidR="00EF7F6A" w:rsidRPr="00EF7F6A" w:rsidRDefault="00EF7F6A" w:rsidP="00EF7F6A">
      <w:pPr>
        <w:pStyle w:val="Heading1"/>
      </w:pPr>
      <w:r w:rsidRPr="00EF7F6A">
        <w:t>Logistics</w:t>
      </w:r>
    </w:p>
    <w:p w14:paraId="1896704C" w14:textId="77777777" w:rsidR="00EF7F6A" w:rsidRDefault="00EF7F6A" w:rsidP="00B80308">
      <w:pPr>
        <w:pStyle w:val="QuestionTitle"/>
        <w:spacing w:before="0"/>
        <w:rPr>
          <w:b w:val="0"/>
          <w:szCs w:val="20"/>
        </w:rPr>
      </w:pPr>
      <w:r>
        <w:rPr>
          <w:b w:val="0"/>
          <w:szCs w:val="20"/>
        </w:rPr>
        <w:t>The following items must be comp</w:t>
      </w:r>
      <w:r w:rsidR="00B175E1">
        <w:rPr>
          <w:b w:val="0"/>
          <w:szCs w:val="20"/>
        </w:rPr>
        <w:t xml:space="preserve">leted </w:t>
      </w:r>
      <w:r w:rsidR="00B175E1" w:rsidRPr="003D19D3">
        <w:rPr>
          <w:szCs w:val="20"/>
          <w:u w:val="single"/>
        </w:rPr>
        <w:t xml:space="preserve">prior to </w:t>
      </w:r>
      <w:r w:rsidR="008E31EC">
        <w:rPr>
          <w:szCs w:val="20"/>
          <w:u w:val="single"/>
        </w:rPr>
        <w:t>Day 1 of the Project</w:t>
      </w:r>
      <w:r w:rsidR="00B175E1">
        <w:rPr>
          <w:b w:val="0"/>
          <w:szCs w:val="20"/>
        </w:rPr>
        <w:t>:</w:t>
      </w:r>
    </w:p>
    <w:p w14:paraId="66719C94" w14:textId="77777777" w:rsidR="00E05980" w:rsidRDefault="00E05980" w:rsidP="00B80308">
      <w:pPr>
        <w:pStyle w:val="QuestionTitle"/>
        <w:spacing w:before="0"/>
        <w:rPr>
          <w:b w:val="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40"/>
        <w:gridCol w:w="5640"/>
        <w:gridCol w:w="2790"/>
      </w:tblGrid>
      <w:tr w:rsidR="004C571E" w14:paraId="6685BA68" w14:textId="77777777" w:rsidTr="002B345E">
        <w:trPr>
          <w:trHeight w:val="332"/>
        </w:trPr>
        <w:tc>
          <w:tcPr>
            <w:tcW w:w="840" w:type="dxa"/>
            <w:shd w:val="clear" w:color="auto" w:fill="970B25"/>
          </w:tcPr>
          <w:p w14:paraId="2FE3E447" w14:textId="0C2D2533" w:rsidR="004C571E" w:rsidRPr="00B175E1" w:rsidRDefault="004C571E" w:rsidP="00B175E1">
            <w:pPr>
              <w:pStyle w:val="QuestionTitle"/>
              <w:spacing w:before="0"/>
              <w:jc w:val="center"/>
              <w:rPr>
                <w:szCs w:val="20"/>
              </w:rPr>
            </w:pPr>
            <w:r w:rsidRPr="00B175E1">
              <w:rPr>
                <w:szCs w:val="20"/>
              </w:rPr>
              <w:t>Status</w:t>
            </w:r>
          </w:p>
        </w:tc>
        <w:tc>
          <w:tcPr>
            <w:tcW w:w="5640" w:type="dxa"/>
            <w:shd w:val="clear" w:color="auto" w:fill="970B25"/>
          </w:tcPr>
          <w:p w14:paraId="13B1C05F" w14:textId="2BD545CF" w:rsidR="004C571E" w:rsidRPr="00B175E1" w:rsidRDefault="004C571E" w:rsidP="00B175E1">
            <w:pPr>
              <w:pStyle w:val="QuestionTitle"/>
              <w:spacing w:before="0"/>
              <w:jc w:val="center"/>
              <w:rPr>
                <w:szCs w:val="20"/>
              </w:rPr>
            </w:pPr>
            <w:r w:rsidRPr="00B175E1">
              <w:rPr>
                <w:szCs w:val="20"/>
              </w:rPr>
              <w:t>Item</w:t>
            </w:r>
          </w:p>
        </w:tc>
        <w:tc>
          <w:tcPr>
            <w:tcW w:w="2790" w:type="dxa"/>
            <w:shd w:val="clear" w:color="auto" w:fill="970B25"/>
          </w:tcPr>
          <w:p w14:paraId="252DBBAE" w14:textId="77777777" w:rsidR="004C571E" w:rsidRPr="00B175E1" w:rsidRDefault="004C571E" w:rsidP="008E31EC">
            <w:pPr>
              <w:pStyle w:val="QuestionTitle"/>
              <w:spacing w:before="0"/>
              <w:jc w:val="center"/>
              <w:rPr>
                <w:szCs w:val="20"/>
              </w:rPr>
            </w:pPr>
            <w:r>
              <w:rPr>
                <w:szCs w:val="20"/>
              </w:rPr>
              <w:t>Responsible</w:t>
            </w:r>
            <w:r w:rsidRPr="00B175E1">
              <w:rPr>
                <w:szCs w:val="20"/>
              </w:rPr>
              <w:t xml:space="preserve"> </w:t>
            </w:r>
            <w:r>
              <w:rPr>
                <w:szCs w:val="20"/>
              </w:rPr>
              <w:t>Person</w:t>
            </w:r>
          </w:p>
        </w:tc>
      </w:tr>
      <w:tr w:rsidR="004C571E" w14:paraId="4F2C73A2" w14:textId="77777777" w:rsidTr="002B345E">
        <w:tc>
          <w:tcPr>
            <w:tcW w:w="840" w:type="dxa"/>
            <w:vAlign w:val="center"/>
          </w:tcPr>
          <w:p w14:paraId="604A75E4" w14:textId="5D1C4D4B" w:rsidR="004C571E" w:rsidRDefault="004C571E" w:rsidP="00C00F73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2D97332D" w14:textId="7923998C" w:rsidR="004C571E" w:rsidRDefault="004C571E" w:rsidP="00C24FE7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Provide Latest Requirement Artifacts</w:t>
            </w:r>
          </w:p>
        </w:tc>
        <w:tc>
          <w:tcPr>
            <w:tcW w:w="2790" w:type="dxa"/>
          </w:tcPr>
          <w:p w14:paraId="1C9304D0" w14:textId="3DC03581" w:rsidR="004C571E" w:rsidRDefault="004C571E" w:rsidP="00E05980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4C571E" w14:paraId="327B1560" w14:textId="77777777" w:rsidTr="002B345E">
        <w:tc>
          <w:tcPr>
            <w:tcW w:w="840" w:type="dxa"/>
            <w:vAlign w:val="center"/>
          </w:tcPr>
          <w:p w14:paraId="549B37EE" w14:textId="4E903D14" w:rsidR="004C571E" w:rsidRDefault="00C24FE7" w:rsidP="00C00F73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410C102A" w14:textId="27616479" w:rsidR="004C571E" w:rsidRDefault="004C571E" w:rsidP="00E05980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Create Draft Schedule for </w:t>
            </w:r>
            <w:r w:rsidR="00E05980">
              <w:rPr>
                <w:b w:val="0"/>
                <w:szCs w:val="20"/>
              </w:rPr>
              <w:t>Sprint</w:t>
            </w:r>
            <w:r>
              <w:rPr>
                <w:b w:val="0"/>
                <w:szCs w:val="20"/>
              </w:rPr>
              <w:t xml:space="preserve"> 0 (see examples below)</w:t>
            </w:r>
          </w:p>
        </w:tc>
        <w:tc>
          <w:tcPr>
            <w:tcW w:w="2790" w:type="dxa"/>
          </w:tcPr>
          <w:p w14:paraId="06D4F301" w14:textId="5E584BAC" w:rsidR="004C571E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4C571E" w14:paraId="194FE7C6" w14:textId="77777777" w:rsidTr="002B345E">
        <w:tc>
          <w:tcPr>
            <w:tcW w:w="840" w:type="dxa"/>
            <w:vAlign w:val="center"/>
          </w:tcPr>
          <w:p w14:paraId="3D95C0F9" w14:textId="347D1B13" w:rsidR="004C571E" w:rsidRDefault="004C571E" w:rsidP="00C00F73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2B13C76A" w14:textId="61BD7DF3" w:rsidR="004C571E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Reserve Conference Rooms and Desks for Project Meetings and Development Work (make sure conference rooms meet capacity requirements)</w:t>
            </w:r>
          </w:p>
        </w:tc>
        <w:tc>
          <w:tcPr>
            <w:tcW w:w="2790" w:type="dxa"/>
          </w:tcPr>
          <w:p w14:paraId="30D5E8C7" w14:textId="7C5BFDE4" w:rsidR="004C571E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4C571E" w14:paraId="75697CA5" w14:textId="77777777" w:rsidTr="002B345E">
        <w:tc>
          <w:tcPr>
            <w:tcW w:w="840" w:type="dxa"/>
            <w:vAlign w:val="center"/>
          </w:tcPr>
          <w:p w14:paraId="176E3C75" w14:textId="3E8486FD" w:rsidR="004C571E" w:rsidRDefault="004C571E" w:rsidP="00C00F73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78D4159B" w14:textId="418002C4" w:rsidR="004C571E" w:rsidRDefault="00E05980" w:rsidP="002F1225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Schedule Meetings with S</w:t>
            </w:r>
            <w:r w:rsidR="004C571E">
              <w:rPr>
                <w:b w:val="0"/>
                <w:szCs w:val="20"/>
              </w:rPr>
              <w:t>takeholders (see Schedule section for details) for First Two Weeks</w:t>
            </w:r>
          </w:p>
        </w:tc>
        <w:tc>
          <w:tcPr>
            <w:tcW w:w="2790" w:type="dxa"/>
          </w:tcPr>
          <w:p w14:paraId="7B4DDECE" w14:textId="66F6F8A9" w:rsidR="004C571E" w:rsidRDefault="004C571E" w:rsidP="00461BFE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4C571E" w14:paraId="7F50261B" w14:textId="77777777" w:rsidTr="002B345E">
        <w:tc>
          <w:tcPr>
            <w:tcW w:w="840" w:type="dxa"/>
            <w:vAlign w:val="center"/>
          </w:tcPr>
          <w:p w14:paraId="20219FCD" w14:textId="02B7CBA6" w:rsidR="004C571E" w:rsidRDefault="00E05980" w:rsidP="00C00F73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1B471653" w14:textId="4474C140" w:rsidR="004C571E" w:rsidRDefault="004C571E" w:rsidP="00387EB1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Complete install of at least 2 Appian environments (development and test)</w:t>
            </w:r>
          </w:p>
        </w:tc>
        <w:tc>
          <w:tcPr>
            <w:tcW w:w="2790" w:type="dxa"/>
          </w:tcPr>
          <w:p w14:paraId="113026E0" w14:textId="034D3848" w:rsidR="004C571E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4C571E" w14:paraId="1648088D" w14:textId="77777777" w:rsidTr="002B345E">
        <w:tc>
          <w:tcPr>
            <w:tcW w:w="840" w:type="dxa"/>
            <w:vAlign w:val="center"/>
          </w:tcPr>
          <w:p w14:paraId="1C6DB1C0" w14:textId="535D9981" w:rsidR="004C571E" w:rsidRDefault="00E05980" w:rsidP="00C00F73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70F49A03" w14:textId="4E269CB4" w:rsidR="004C571E" w:rsidRDefault="004C571E" w:rsidP="00387EB1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Provide a list of environments and their purpose (e.g. test environment is used for integration testing)</w:t>
            </w:r>
          </w:p>
        </w:tc>
        <w:tc>
          <w:tcPr>
            <w:tcW w:w="2790" w:type="dxa"/>
          </w:tcPr>
          <w:p w14:paraId="72C54DD6" w14:textId="428E2698" w:rsidR="004C571E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4C571E" w14:paraId="03FE00AB" w14:textId="77777777" w:rsidTr="002B345E">
        <w:tc>
          <w:tcPr>
            <w:tcW w:w="840" w:type="dxa"/>
            <w:vAlign w:val="center"/>
          </w:tcPr>
          <w:p w14:paraId="7F4B00D5" w14:textId="34B04F3F" w:rsidR="004C571E" w:rsidRDefault="004C571E" w:rsidP="00C00F73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203D7241" w14:textId="080A9DBD" w:rsidR="004C571E" w:rsidRDefault="004C571E" w:rsidP="00E05980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Provide </w:t>
            </w:r>
            <w:r w:rsidR="00E05980">
              <w:rPr>
                <w:b w:val="0"/>
                <w:szCs w:val="20"/>
              </w:rPr>
              <w:t>team members</w:t>
            </w:r>
            <w:r>
              <w:rPr>
                <w:b w:val="0"/>
                <w:szCs w:val="20"/>
              </w:rPr>
              <w:t xml:space="preserve"> with Admin Accounts to Appian Development and Test Environment</w:t>
            </w:r>
          </w:p>
        </w:tc>
        <w:tc>
          <w:tcPr>
            <w:tcW w:w="2790" w:type="dxa"/>
          </w:tcPr>
          <w:p w14:paraId="7054E5BA" w14:textId="626B7653" w:rsidR="004C571E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4C571E" w14:paraId="18338378" w14:textId="77777777" w:rsidTr="002B345E">
        <w:tc>
          <w:tcPr>
            <w:tcW w:w="840" w:type="dxa"/>
            <w:vAlign w:val="center"/>
          </w:tcPr>
          <w:p w14:paraId="4F7D291D" w14:textId="202B047E" w:rsidR="004C571E" w:rsidRDefault="00E05980" w:rsidP="00C00F73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10B52EF8" w14:textId="6B91B297" w:rsidR="004C571E" w:rsidRPr="00E05980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  <w:r w:rsidRPr="00E05980">
              <w:rPr>
                <w:b w:val="0"/>
                <w:szCs w:val="20"/>
              </w:rPr>
              <w:t>Provide Appian with Expense Policy  (if different from MSA)</w:t>
            </w:r>
          </w:p>
        </w:tc>
        <w:tc>
          <w:tcPr>
            <w:tcW w:w="2790" w:type="dxa"/>
          </w:tcPr>
          <w:p w14:paraId="11D7A076" w14:textId="2D58111E" w:rsidR="004C571E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4C571E" w14:paraId="363FBF14" w14:textId="77777777" w:rsidTr="002B345E">
        <w:tc>
          <w:tcPr>
            <w:tcW w:w="840" w:type="dxa"/>
            <w:vAlign w:val="center"/>
          </w:tcPr>
          <w:p w14:paraId="683BEDEC" w14:textId="10E4F1B2" w:rsidR="004C571E" w:rsidRDefault="00E05980" w:rsidP="00C00F73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4B491054" w14:textId="0F9F2ADC" w:rsidR="004C571E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Provide Appian with Permission to Book Travel</w:t>
            </w:r>
          </w:p>
        </w:tc>
        <w:tc>
          <w:tcPr>
            <w:tcW w:w="2790" w:type="dxa"/>
          </w:tcPr>
          <w:p w14:paraId="4D043A5C" w14:textId="3A18F66E" w:rsidR="004C571E" w:rsidRDefault="004C571E" w:rsidP="00B80308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</w:tbl>
    <w:p w14:paraId="46922C12" w14:textId="77777777" w:rsidR="00EF7F6A" w:rsidRDefault="00EF7F6A" w:rsidP="00B80308">
      <w:pPr>
        <w:pStyle w:val="QuestionTitle"/>
        <w:spacing w:before="0"/>
        <w:rPr>
          <w:b w:val="0"/>
          <w:szCs w:val="20"/>
        </w:rPr>
      </w:pPr>
    </w:p>
    <w:p w14:paraId="627FB6D8" w14:textId="471A8A35" w:rsidR="00E05980" w:rsidRPr="00E05980" w:rsidRDefault="00E05980" w:rsidP="00B80308">
      <w:pPr>
        <w:pStyle w:val="QuestionTitle"/>
        <w:spacing w:before="0"/>
        <w:rPr>
          <w:szCs w:val="20"/>
        </w:rPr>
      </w:pPr>
      <w:r w:rsidRPr="00E05980">
        <w:rPr>
          <w:szCs w:val="20"/>
        </w:rPr>
        <w:t>Additional logistics if initiating a new project with an Appian Expert Delivery team:</w:t>
      </w:r>
    </w:p>
    <w:p w14:paraId="589657BB" w14:textId="77777777" w:rsidR="00E05980" w:rsidRDefault="00E05980" w:rsidP="00B80308">
      <w:pPr>
        <w:pStyle w:val="QuestionTitle"/>
        <w:spacing w:before="0"/>
        <w:rPr>
          <w:b w:val="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40"/>
        <w:gridCol w:w="5640"/>
        <w:gridCol w:w="2790"/>
      </w:tblGrid>
      <w:tr w:rsidR="00E05980" w:rsidRPr="00B175E1" w14:paraId="24D06904" w14:textId="77777777" w:rsidTr="002B345E">
        <w:trPr>
          <w:trHeight w:val="332"/>
        </w:trPr>
        <w:tc>
          <w:tcPr>
            <w:tcW w:w="840" w:type="dxa"/>
            <w:shd w:val="clear" w:color="auto" w:fill="970B25"/>
          </w:tcPr>
          <w:p w14:paraId="2FE7EE1A" w14:textId="77777777" w:rsidR="00E05980" w:rsidRPr="00B175E1" w:rsidRDefault="00E05980" w:rsidP="00DD0861">
            <w:pPr>
              <w:pStyle w:val="QuestionTitle"/>
              <w:spacing w:before="0"/>
              <w:jc w:val="center"/>
              <w:rPr>
                <w:szCs w:val="20"/>
              </w:rPr>
            </w:pPr>
            <w:r w:rsidRPr="00B175E1">
              <w:rPr>
                <w:szCs w:val="20"/>
              </w:rPr>
              <w:t>Status</w:t>
            </w:r>
          </w:p>
        </w:tc>
        <w:tc>
          <w:tcPr>
            <w:tcW w:w="5640" w:type="dxa"/>
            <w:shd w:val="clear" w:color="auto" w:fill="970B25"/>
          </w:tcPr>
          <w:p w14:paraId="6FA61969" w14:textId="77777777" w:rsidR="00E05980" w:rsidRPr="00B175E1" w:rsidRDefault="00E05980" w:rsidP="00DD0861">
            <w:pPr>
              <w:pStyle w:val="QuestionTitle"/>
              <w:spacing w:before="0"/>
              <w:jc w:val="center"/>
              <w:rPr>
                <w:szCs w:val="20"/>
              </w:rPr>
            </w:pPr>
            <w:r w:rsidRPr="00B175E1">
              <w:rPr>
                <w:szCs w:val="20"/>
              </w:rPr>
              <w:t>Item</w:t>
            </w:r>
          </w:p>
        </w:tc>
        <w:tc>
          <w:tcPr>
            <w:tcW w:w="2790" w:type="dxa"/>
            <w:shd w:val="clear" w:color="auto" w:fill="970B25"/>
          </w:tcPr>
          <w:p w14:paraId="5229B34D" w14:textId="77777777" w:rsidR="00E05980" w:rsidRPr="00B175E1" w:rsidRDefault="00E05980" w:rsidP="00DD0861">
            <w:pPr>
              <w:pStyle w:val="QuestionTitle"/>
              <w:spacing w:before="0"/>
              <w:jc w:val="center"/>
              <w:rPr>
                <w:szCs w:val="20"/>
              </w:rPr>
            </w:pPr>
            <w:r>
              <w:rPr>
                <w:szCs w:val="20"/>
              </w:rPr>
              <w:t>Responsible</w:t>
            </w:r>
            <w:r w:rsidRPr="00B175E1">
              <w:rPr>
                <w:szCs w:val="20"/>
              </w:rPr>
              <w:t xml:space="preserve"> </w:t>
            </w:r>
            <w:r>
              <w:rPr>
                <w:szCs w:val="20"/>
              </w:rPr>
              <w:t>Person</w:t>
            </w:r>
          </w:p>
        </w:tc>
      </w:tr>
      <w:tr w:rsidR="00E05980" w14:paraId="2C6101A8" w14:textId="77777777" w:rsidTr="002B345E">
        <w:tc>
          <w:tcPr>
            <w:tcW w:w="840" w:type="dxa"/>
            <w:vAlign w:val="center"/>
          </w:tcPr>
          <w:p w14:paraId="6A598256" w14:textId="66F9FDD9" w:rsidR="00E05980" w:rsidRDefault="00E05980" w:rsidP="00DD0861">
            <w:pPr>
              <w:pStyle w:val="QuestionTitle"/>
              <w:spacing w:before="0"/>
              <w:jc w:val="center"/>
              <w:rPr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06EA0CD0" w14:textId="2105E39E" w:rsidR="00E05980" w:rsidRDefault="002B345E" w:rsidP="002B345E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Provide Appian Staff </w:t>
            </w:r>
            <w:r w:rsidR="00E05980">
              <w:rPr>
                <w:b w:val="0"/>
                <w:szCs w:val="20"/>
              </w:rPr>
              <w:t xml:space="preserve">Building </w:t>
            </w:r>
            <w:r>
              <w:rPr>
                <w:b w:val="0"/>
                <w:szCs w:val="20"/>
              </w:rPr>
              <w:t xml:space="preserve">and After-Hours </w:t>
            </w:r>
            <w:r w:rsidR="00E05980">
              <w:rPr>
                <w:b w:val="0"/>
                <w:szCs w:val="20"/>
              </w:rPr>
              <w:t>Access for First Two Weeks</w:t>
            </w:r>
          </w:p>
        </w:tc>
        <w:tc>
          <w:tcPr>
            <w:tcW w:w="2790" w:type="dxa"/>
          </w:tcPr>
          <w:p w14:paraId="5BFA4CCB" w14:textId="7DF32877" w:rsidR="00E05980" w:rsidRDefault="00E05980" w:rsidP="00DD0861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E05980" w14:paraId="7DA7A9A1" w14:textId="77777777" w:rsidTr="002B345E">
        <w:tc>
          <w:tcPr>
            <w:tcW w:w="840" w:type="dxa"/>
            <w:vAlign w:val="center"/>
          </w:tcPr>
          <w:p w14:paraId="44523903" w14:textId="7FF4CBF9" w:rsidR="00E05980" w:rsidRDefault="00E05980" w:rsidP="00DD0861">
            <w:pPr>
              <w:pStyle w:val="QuestionTitle"/>
              <w:spacing w:before="0"/>
              <w:jc w:val="center"/>
              <w:rPr>
                <w:rFonts w:ascii="MS Gothic" w:eastAsia="MS Gothic" w:hAnsi="MS Gothic"/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216206CD" w14:textId="264ADCD0" w:rsidR="00E05980" w:rsidRDefault="00E05980" w:rsidP="002B345E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Complete Background or Any Other Security Checks</w:t>
            </w:r>
          </w:p>
        </w:tc>
        <w:tc>
          <w:tcPr>
            <w:tcW w:w="2790" w:type="dxa"/>
          </w:tcPr>
          <w:p w14:paraId="48ABB0BA" w14:textId="46B51BDA" w:rsidR="00E05980" w:rsidRDefault="00E05980" w:rsidP="00DD0861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E05980" w14:paraId="150DC3C6" w14:textId="77777777" w:rsidTr="002B345E">
        <w:tc>
          <w:tcPr>
            <w:tcW w:w="840" w:type="dxa"/>
            <w:vAlign w:val="center"/>
          </w:tcPr>
          <w:p w14:paraId="6727CC6B" w14:textId="73DDDA93" w:rsidR="00E05980" w:rsidRDefault="00E05980" w:rsidP="00DD0861">
            <w:pPr>
              <w:pStyle w:val="QuestionTitle"/>
              <w:spacing w:before="0"/>
              <w:jc w:val="center"/>
              <w:rPr>
                <w:rFonts w:ascii="MS Gothic" w:eastAsia="MS Gothic" w:hAnsi="MS Gothic"/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7CDA0021" w14:textId="5C5CF86D" w:rsidR="00E05980" w:rsidRDefault="00E05980" w:rsidP="00E05980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Provide Appian Staff with Required Domain Accounts</w:t>
            </w:r>
          </w:p>
        </w:tc>
        <w:tc>
          <w:tcPr>
            <w:tcW w:w="2790" w:type="dxa"/>
          </w:tcPr>
          <w:p w14:paraId="5243FB55" w14:textId="2CFA49FF" w:rsidR="00E05980" w:rsidRDefault="00E05980" w:rsidP="00DD0861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E05980" w14:paraId="105F5C06" w14:textId="77777777" w:rsidTr="002B345E">
        <w:tc>
          <w:tcPr>
            <w:tcW w:w="840" w:type="dxa"/>
            <w:vAlign w:val="center"/>
          </w:tcPr>
          <w:p w14:paraId="32BC6751" w14:textId="61DE1A9D" w:rsidR="00E05980" w:rsidRDefault="00E05980" w:rsidP="00DD0861">
            <w:pPr>
              <w:pStyle w:val="QuestionTitle"/>
              <w:spacing w:before="0"/>
              <w:jc w:val="center"/>
              <w:rPr>
                <w:rFonts w:ascii="MS Gothic" w:eastAsia="MS Gothic" w:hAnsi="MS Gothic"/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00D44FC4" w14:textId="20AFD75F" w:rsidR="00E05980" w:rsidRDefault="00E05980" w:rsidP="00DD0861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Provide Appian with Guest Network Access for Onsite Meetings (e.g. guest </w:t>
            </w:r>
            <w:proofErr w:type="spellStart"/>
            <w:r>
              <w:rPr>
                <w:b w:val="0"/>
                <w:szCs w:val="20"/>
              </w:rPr>
              <w:t>wifi</w:t>
            </w:r>
            <w:proofErr w:type="spellEnd"/>
            <w:r>
              <w:rPr>
                <w:b w:val="0"/>
                <w:szCs w:val="20"/>
              </w:rPr>
              <w:t>)</w:t>
            </w:r>
          </w:p>
        </w:tc>
        <w:tc>
          <w:tcPr>
            <w:tcW w:w="2790" w:type="dxa"/>
          </w:tcPr>
          <w:p w14:paraId="6C04D4AA" w14:textId="77777777" w:rsidR="00E05980" w:rsidRDefault="00E05980" w:rsidP="00DD0861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E05980" w14:paraId="4265E614" w14:textId="77777777" w:rsidTr="002B345E">
        <w:tc>
          <w:tcPr>
            <w:tcW w:w="840" w:type="dxa"/>
            <w:vAlign w:val="center"/>
          </w:tcPr>
          <w:p w14:paraId="7503439A" w14:textId="14E6254A" w:rsidR="00E05980" w:rsidRDefault="00E05980" w:rsidP="00DD0861">
            <w:pPr>
              <w:pStyle w:val="QuestionTitle"/>
              <w:spacing w:before="0"/>
              <w:jc w:val="center"/>
              <w:rPr>
                <w:rFonts w:ascii="MS Gothic" w:eastAsia="MS Gothic" w:hAnsi="MS Gothic"/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194563F5" w14:textId="5C315030" w:rsidR="00E05980" w:rsidRDefault="00E05980" w:rsidP="00DD0861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Provide Appian Staff with Required Network Accounts including VPN</w:t>
            </w:r>
          </w:p>
        </w:tc>
        <w:tc>
          <w:tcPr>
            <w:tcW w:w="2790" w:type="dxa"/>
          </w:tcPr>
          <w:p w14:paraId="16186EF8" w14:textId="18F58046" w:rsidR="00E05980" w:rsidRDefault="00E05980" w:rsidP="00DD0861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  <w:tr w:rsidR="00E05980" w14:paraId="4FB46E63" w14:textId="77777777" w:rsidTr="002B345E">
        <w:tc>
          <w:tcPr>
            <w:tcW w:w="840" w:type="dxa"/>
            <w:vAlign w:val="center"/>
          </w:tcPr>
          <w:p w14:paraId="1E05930A" w14:textId="676A11B6" w:rsidR="00E05980" w:rsidRDefault="00E05980" w:rsidP="00DD0861">
            <w:pPr>
              <w:pStyle w:val="QuestionTitle"/>
              <w:spacing w:before="0"/>
              <w:jc w:val="center"/>
              <w:rPr>
                <w:rFonts w:ascii="MS Gothic" w:eastAsia="MS Gothic" w:hAnsi="MS Gothic"/>
                <w:b w:val="0"/>
                <w:szCs w:val="20"/>
              </w:rPr>
            </w:pPr>
            <w:r>
              <w:rPr>
                <w:rFonts w:ascii="MS Gothic" w:eastAsia="MS Gothic" w:hAnsi="MS Gothic" w:hint="eastAsia"/>
                <w:b w:val="0"/>
                <w:szCs w:val="20"/>
              </w:rPr>
              <w:t>☐</w:t>
            </w:r>
          </w:p>
        </w:tc>
        <w:tc>
          <w:tcPr>
            <w:tcW w:w="5640" w:type="dxa"/>
          </w:tcPr>
          <w:p w14:paraId="56E6990F" w14:textId="75B35572" w:rsidR="00E05980" w:rsidRDefault="00E05980" w:rsidP="00E05980">
            <w:pPr>
              <w:pStyle w:val="QuestionTitle"/>
              <w:spacing w:before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Provide Appian Staff with Company Laptops (if required)</w:t>
            </w:r>
          </w:p>
        </w:tc>
        <w:tc>
          <w:tcPr>
            <w:tcW w:w="2790" w:type="dxa"/>
          </w:tcPr>
          <w:p w14:paraId="678AB7A7" w14:textId="1D46BF98" w:rsidR="00E05980" w:rsidRDefault="00E05980" w:rsidP="00DD0861">
            <w:pPr>
              <w:pStyle w:val="QuestionTitle"/>
              <w:spacing w:before="0"/>
              <w:rPr>
                <w:b w:val="0"/>
                <w:szCs w:val="20"/>
              </w:rPr>
            </w:pPr>
          </w:p>
        </w:tc>
      </w:tr>
    </w:tbl>
    <w:p w14:paraId="3A5677D0" w14:textId="77777777" w:rsidR="00387EB1" w:rsidRDefault="00387EB1" w:rsidP="002B345E">
      <w:pPr>
        <w:pStyle w:val="Heading1"/>
      </w:pPr>
    </w:p>
    <w:p w14:paraId="79D6537D" w14:textId="5600FC99" w:rsidR="002B345E" w:rsidRDefault="00E05980" w:rsidP="002B345E">
      <w:pPr>
        <w:pStyle w:val="Heading1"/>
      </w:pPr>
      <w:bookmarkStart w:id="0" w:name="_GoBack"/>
      <w:bookmarkEnd w:id="0"/>
      <w:r>
        <w:lastRenderedPageBreak/>
        <w:t>Sprint</w:t>
      </w:r>
      <w:r w:rsidR="00B83B16">
        <w:t xml:space="preserve"> </w:t>
      </w:r>
      <w:r w:rsidR="00B83B16" w:rsidRPr="00B83B16">
        <w:rPr>
          <w:rFonts w:asciiTheme="majorHAnsi" w:hAnsiTheme="majorHAnsi"/>
        </w:rPr>
        <w:t>0</w:t>
      </w:r>
      <w:r w:rsidR="00B83B16">
        <w:t xml:space="preserve"> Schedule</w:t>
      </w:r>
    </w:p>
    <w:p w14:paraId="2E4DE8AF" w14:textId="68315424" w:rsidR="002B345E" w:rsidRPr="002B345E" w:rsidRDefault="002B345E" w:rsidP="002B345E">
      <w:pPr>
        <w:pStyle w:val="Heading1"/>
        <w:rPr>
          <w:color w:val="006BB6"/>
        </w:rPr>
      </w:pPr>
      <w:r w:rsidRPr="00AC7172">
        <w:rPr>
          <w:color w:val="006BB6"/>
        </w:rPr>
        <w:t xml:space="preserve">SAMPLE </w:t>
      </w:r>
      <w:r>
        <w:rPr>
          <w:color w:val="006BB6"/>
        </w:rPr>
        <w:t>Sprint 0</w:t>
      </w:r>
      <w:r w:rsidRPr="00AC7172">
        <w:rPr>
          <w:color w:val="006BB6"/>
        </w:rPr>
        <w:t xml:space="preserve"> </w:t>
      </w:r>
      <w:r>
        <w:rPr>
          <w:color w:val="006BB6"/>
        </w:rPr>
        <w:t>Calendar</w:t>
      </w:r>
      <w:r w:rsidRPr="00AC7172">
        <w:rPr>
          <w:color w:val="006BB6"/>
        </w:rPr>
        <w:t xml:space="preserve"> </w:t>
      </w:r>
    </w:p>
    <w:tbl>
      <w:tblPr>
        <w:tblStyle w:val="TableGrid"/>
        <w:tblW w:w="9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6"/>
      </w:tblGrid>
      <w:tr w:rsidR="00AF1713" w14:paraId="064B8003" w14:textId="77777777" w:rsidTr="00B5279C">
        <w:tc>
          <w:tcPr>
            <w:tcW w:w="9966" w:type="dxa"/>
          </w:tcPr>
          <w:p w14:paraId="027374D1" w14:textId="2555D36F" w:rsidR="00B5279C" w:rsidRDefault="005F516E" w:rsidP="005C2D2B">
            <w:pPr>
              <w:pStyle w:val="QuestionTitle"/>
            </w:pPr>
            <w:r>
              <w:rPr>
                <w:noProof/>
              </w:rPr>
              <w:drawing>
                <wp:inline distT="0" distB="0" distL="0" distR="0" wp14:anchorId="689D05A4" wp14:editId="213FA270">
                  <wp:extent cx="5888990" cy="3031067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5"/>
                          <a:stretch/>
                        </pic:blipFill>
                        <pic:spPr bwMode="auto">
                          <a:xfrm>
                            <a:off x="0" y="0"/>
                            <a:ext cx="5888990" cy="3031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5514A6" w14:textId="77777777" w:rsidR="00B5279C" w:rsidRDefault="00B5279C" w:rsidP="005C2D2B">
            <w:pPr>
              <w:pStyle w:val="QuestionTitle"/>
            </w:pPr>
          </w:p>
          <w:p w14:paraId="3EEB9D09" w14:textId="188FE820" w:rsidR="00A059DC" w:rsidRDefault="005F516E" w:rsidP="00B5279C">
            <w:pPr>
              <w:pStyle w:val="QuestionTitle"/>
              <w:jc w:val="center"/>
            </w:pPr>
            <w:r>
              <w:rPr>
                <w:noProof/>
              </w:rPr>
              <w:drawing>
                <wp:inline distT="0" distB="0" distL="0" distR="0" wp14:anchorId="63C8CB4B" wp14:editId="2FC4FA77">
                  <wp:extent cx="5888990" cy="297561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990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432BD" w14:textId="77777777" w:rsidR="00B5279C" w:rsidRDefault="00B5279C" w:rsidP="005C2D2B">
            <w:pPr>
              <w:pStyle w:val="QuestionTitle"/>
            </w:pPr>
          </w:p>
        </w:tc>
      </w:tr>
    </w:tbl>
    <w:p w14:paraId="197AB69A" w14:textId="77777777" w:rsidR="00B5279C" w:rsidRDefault="00B5279C">
      <w:pPr>
        <w:spacing w:before="0" w:after="200" w:line="276" w:lineRule="auto"/>
        <w:rPr>
          <w:rFonts w:asciiTheme="majorHAnsi" w:hAnsiTheme="majorHAnsi"/>
          <w:b/>
        </w:rPr>
      </w:pPr>
    </w:p>
    <w:p w14:paraId="4EF30514" w14:textId="77777777" w:rsidR="000115DD" w:rsidRDefault="000115DD" w:rsidP="005F516E">
      <w:pPr>
        <w:pStyle w:val="Heading1"/>
        <w:rPr>
          <w:color w:val="006BB6"/>
        </w:rPr>
      </w:pPr>
    </w:p>
    <w:p w14:paraId="16AB7702" w14:textId="77777777" w:rsidR="005F516E" w:rsidRPr="00AC7172" w:rsidRDefault="005F516E" w:rsidP="005F516E">
      <w:pPr>
        <w:pStyle w:val="Heading1"/>
        <w:rPr>
          <w:color w:val="006BB6"/>
        </w:rPr>
      </w:pPr>
      <w:r w:rsidRPr="00AC7172">
        <w:rPr>
          <w:color w:val="006BB6"/>
        </w:rPr>
        <w:t xml:space="preserve">SAMPLE Schedule Details </w:t>
      </w:r>
    </w:p>
    <w:p w14:paraId="6A8616A1" w14:textId="016891D6" w:rsidR="000115DD" w:rsidRPr="000115DD" w:rsidRDefault="002B345E" w:rsidP="000115DD">
      <w:pPr>
        <w:pStyle w:val="Heading2"/>
      </w:pPr>
      <w:r>
        <w:t>Week 1 Draft Schedule</w:t>
      </w:r>
      <w:r w:rsidR="005F516E">
        <w:t xml:space="preserve"> (Note: this schedule will be updated on a daily basis)</w:t>
      </w:r>
    </w:p>
    <w:p w14:paraId="23AF74B1" w14:textId="77777777" w:rsidR="000115DD" w:rsidRDefault="000115DD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</w:p>
    <w:p w14:paraId="0B14F6E0" w14:textId="20332724" w:rsidR="005F516E" w:rsidRDefault="002B345E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  <w:r>
        <w:rPr>
          <w:rFonts w:ascii="Calibri" w:hAnsi="Calibri"/>
          <w:b w:val="0"/>
          <w:i/>
          <w:color w:val="808080" w:themeColor="background1" w:themeShade="80"/>
        </w:rPr>
        <w:t>Tuesday MM/DD/YYYY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21"/>
        <w:gridCol w:w="2068"/>
        <w:gridCol w:w="1762"/>
        <w:gridCol w:w="1724"/>
        <w:gridCol w:w="1475"/>
      </w:tblGrid>
      <w:tr w:rsidR="005F516E" w14:paraId="3EE87FC8" w14:textId="77777777" w:rsidTr="005F516E">
        <w:tc>
          <w:tcPr>
            <w:tcW w:w="1736" w:type="dxa"/>
            <w:shd w:val="clear" w:color="auto" w:fill="FCAF17"/>
          </w:tcPr>
          <w:p w14:paraId="3E4F9B35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 w:rsidRPr="00B41E92">
              <w:rPr>
                <w:b/>
                <w:sz w:val="16"/>
                <w:szCs w:val="20"/>
              </w:rPr>
              <w:t>Meeting</w:t>
            </w:r>
          </w:p>
        </w:tc>
        <w:tc>
          <w:tcPr>
            <w:tcW w:w="721" w:type="dxa"/>
            <w:shd w:val="clear" w:color="auto" w:fill="FCAF17"/>
          </w:tcPr>
          <w:p w14:paraId="0F022410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Time</w:t>
            </w:r>
          </w:p>
        </w:tc>
        <w:tc>
          <w:tcPr>
            <w:tcW w:w="2068" w:type="dxa"/>
            <w:shd w:val="clear" w:color="auto" w:fill="FCAF17"/>
          </w:tcPr>
          <w:p w14:paraId="602E2B30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Objectives</w:t>
            </w:r>
          </w:p>
        </w:tc>
        <w:tc>
          <w:tcPr>
            <w:tcW w:w="1762" w:type="dxa"/>
            <w:shd w:val="clear" w:color="auto" w:fill="FCAF17"/>
          </w:tcPr>
          <w:p w14:paraId="663BC52C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Attendees</w:t>
            </w:r>
          </w:p>
        </w:tc>
        <w:tc>
          <w:tcPr>
            <w:tcW w:w="1724" w:type="dxa"/>
            <w:shd w:val="clear" w:color="auto" w:fill="FCAF17"/>
          </w:tcPr>
          <w:p w14:paraId="1E08290A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Reach Back Support</w:t>
            </w:r>
          </w:p>
        </w:tc>
        <w:tc>
          <w:tcPr>
            <w:tcW w:w="1475" w:type="dxa"/>
            <w:shd w:val="clear" w:color="auto" w:fill="FCAF17"/>
          </w:tcPr>
          <w:p w14:paraId="3A1B285E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Logistics</w:t>
            </w:r>
          </w:p>
        </w:tc>
      </w:tr>
      <w:tr w:rsidR="005F516E" w14:paraId="488B0F7A" w14:textId="77777777" w:rsidTr="005F516E">
        <w:tc>
          <w:tcPr>
            <w:tcW w:w="1736" w:type="dxa"/>
          </w:tcPr>
          <w:p w14:paraId="787AE921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 w:rsidRPr="00381374">
              <w:rPr>
                <w:sz w:val="16"/>
                <w:szCs w:val="16"/>
              </w:rPr>
              <w:t>Project Kick Off</w:t>
            </w:r>
          </w:p>
        </w:tc>
        <w:tc>
          <w:tcPr>
            <w:tcW w:w="721" w:type="dxa"/>
          </w:tcPr>
          <w:p w14:paraId="1E4E9026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 w:rsidRPr="00381374">
              <w:rPr>
                <w:sz w:val="16"/>
                <w:szCs w:val="16"/>
              </w:rPr>
              <w:t xml:space="preserve">9:00 – </w:t>
            </w:r>
            <w:r>
              <w:rPr>
                <w:sz w:val="16"/>
                <w:szCs w:val="16"/>
              </w:rPr>
              <w:t>9:30</w:t>
            </w:r>
          </w:p>
        </w:tc>
        <w:tc>
          <w:tcPr>
            <w:tcW w:w="2068" w:type="dxa"/>
          </w:tcPr>
          <w:p w14:paraId="46FCD0B4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 w:rsidRPr="00381374">
              <w:rPr>
                <w:sz w:val="16"/>
                <w:szCs w:val="16"/>
              </w:rPr>
              <w:t>Introduce Team Members and Review Schedule</w:t>
            </w:r>
          </w:p>
        </w:tc>
        <w:tc>
          <w:tcPr>
            <w:tcW w:w="1762" w:type="dxa"/>
          </w:tcPr>
          <w:p w14:paraId="6BDF6D7E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75786E63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282FB04C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and Whiteboard or Easel</w:t>
            </w:r>
          </w:p>
        </w:tc>
      </w:tr>
      <w:tr w:rsidR="005F516E" w14:paraId="1C63339A" w14:textId="77777777" w:rsidTr="005F516E">
        <w:tc>
          <w:tcPr>
            <w:tcW w:w="1736" w:type="dxa"/>
          </w:tcPr>
          <w:p w14:paraId="19DD9A2F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Collaborative Project Charter</w:t>
            </w:r>
          </w:p>
        </w:tc>
        <w:tc>
          <w:tcPr>
            <w:tcW w:w="721" w:type="dxa"/>
          </w:tcPr>
          <w:p w14:paraId="6570AEE6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9:30 – 10:30</w:t>
            </w:r>
          </w:p>
        </w:tc>
        <w:tc>
          <w:tcPr>
            <w:tcW w:w="2068" w:type="dxa"/>
          </w:tcPr>
          <w:p w14:paraId="2EF2A5BE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Clarify project goals, team members roles and responsibilities, communications protocol, and other logistics</w:t>
            </w:r>
          </w:p>
        </w:tc>
        <w:tc>
          <w:tcPr>
            <w:tcW w:w="1762" w:type="dxa"/>
          </w:tcPr>
          <w:p w14:paraId="2DCD2AFD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32F6F1E5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46AAAAB1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and Whiteboard or Easel</w:t>
            </w:r>
          </w:p>
        </w:tc>
      </w:tr>
      <w:tr w:rsidR="005F516E" w14:paraId="6CE2594F" w14:textId="77777777" w:rsidTr="005F516E">
        <w:tc>
          <w:tcPr>
            <w:tcW w:w="1736" w:type="dxa"/>
          </w:tcPr>
          <w:p w14:paraId="24BF529E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Solution Personas</w:t>
            </w:r>
          </w:p>
        </w:tc>
        <w:tc>
          <w:tcPr>
            <w:tcW w:w="721" w:type="dxa"/>
          </w:tcPr>
          <w:p w14:paraId="5AD14FAA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 – 11:30</w:t>
            </w:r>
          </w:p>
        </w:tc>
        <w:tc>
          <w:tcPr>
            <w:tcW w:w="2068" w:type="dxa"/>
          </w:tcPr>
          <w:p w14:paraId="2AEA058D" w14:textId="77777777" w:rsidR="005F516E" w:rsidRDefault="005F516E" w:rsidP="005F516E">
            <w:pPr>
              <w:rPr>
                <w:sz w:val="16"/>
                <w:szCs w:val="16"/>
              </w:rPr>
            </w:pPr>
            <w:r w:rsidRPr="00B93BF8">
              <w:rPr>
                <w:sz w:val="16"/>
                <w:szCs w:val="16"/>
              </w:rPr>
              <w:t>Identify Users, Discuss their Current-Day Problems, Define Benefits they Want from the Solution, and Begin to Identify Groups</w:t>
            </w:r>
          </w:p>
        </w:tc>
        <w:tc>
          <w:tcPr>
            <w:tcW w:w="1762" w:type="dxa"/>
          </w:tcPr>
          <w:p w14:paraId="6EE3AF10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2FBFE589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6FD581D2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and Whiteboard or Easel</w:t>
            </w:r>
          </w:p>
        </w:tc>
      </w:tr>
      <w:tr w:rsidR="005F516E" w14:paraId="470B9A3A" w14:textId="77777777" w:rsidTr="005F516E">
        <w:tc>
          <w:tcPr>
            <w:tcW w:w="1736" w:type="dxa"/>
          </w:tcPr>
          <w:p w14:paraId="42892E00" w14:textId="500BB6C3" w:rsidR="005F516E" w:rsidRPr="005826EE" w:rsidRDefault="005F516E" w:rsidP="005F516E">
            <w:pPr>
              <w:rPr>
                <w:sz w:val="16"/>
                <w:szCs w:val="16"/>
              </w:rPr>
            </w:pPr>
            <w:r w:rsidRPr="005826EE">
              <w:rPr>
                <w:sz w:val="16"/>
                <w:szCs w:val="16"/>
              </w:rPr>
              <w:t xml:space="preserve">Review existing artifacts, </w:t>
            </w:r>
            <w:r>
              <w:rPr>
                <w:sz w:val="16"/>
                <w:szCs w:val="16"/>
              </w:rPr>
              <w:t xml:space="preserve">database </w:t>
            </w:r>
            <w:r w:rsidRPr="005826EE">
              <w:rPr>
                <w:sz w:val="16"/>
                <w:szCs w:val="16"/>
              </w:rPr>
              <w:t xml:space="preserve"> design and testing plans</w:t>
            </w:r>
          </w:p>
          <w:p w14:paraId="23B68B0C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</w:p>
        </w:tc>
        <w:tc>
          <w:tcPr>
            <w:tcW w:w="721" w:type="dxa"/>
          </w:tcPr>
          <w:p w14:paraId="2D01050E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– 5:00</w:t>
            </w:r>
          </w:p>
        </w:tc>
        <w:tc>
          <w:tcPr>
            <w:tcW w:w="2068" w:type="dxa"/>
          </w:tcPr>
          <w:p w14:paraId="1B2BBEAF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Ensure shared understanding of future state design</w:t>
            </w:r>
          </w:p>
        </w:tc>
        <w:tc>
          <w:tcPr>
            <w:tcW w:w="1762" w:type="dxa"/>
          </w:tcPr>
          <w:p w14:paraId="783EF5D2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2269669D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SMEs not on the Company Core Team </w:t>
            </w:r>
          </w:p>
        </w:tc>
        <w:tc>
          <w:tcPr>
            <w:tcW w:w="1475" w:type="dxa"/>
          </w:tcPr>
          <w:p w14:paraId="4092491C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and Wall to Hang Post-Its</w:t>
            </w:r>
          </w:p>
        </w:tc>
      </w:tr>
      <w:tr w:rsidR="005F516E" w14:paraId="501D8D7D" w14:textId="77777777" w:rsidTr="005F516E">
        <w:tc>
          <w:tcPr>
            <w:tcW w:w="1736" w:type="dxa"/>
          </w:tcPr>
          <w:p w14:paraId="232881DB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Kick-Off Dinner (Tentative)</w:t>
            </w:r>
          </w:p>
        </w:tc>
        <w:tc>
          <w:tcPr>
            <w:tcW w:w="721" w:type="dxa"/>
          </w:tcPr>
          <w:p w14:paraId="640A7FC7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– 8:00</w:t>
            </w:r>
          </w:p>
        </w:tc>
        <w:tc>
          <w:tcPr>
            <w:tcW w:w="2068" w:type="dxa"/>
          </w:tcPr>
          <w:p w14:paraId="01D4F19A" w14:textId="5FF59532" w:rsidR="005F516E" w:rsidRPr="00381374" w:rsidRDefault="005F516E" w:rsidP="005F516E">
            <w:pPr>
              <w:rPr>
                <w:sz w:val="16"/>
                <w:szCs w:val="16"/>
              </w:rPr>
            </w:pPr>
          </w:p>
        </w:tc>
        <w:tc>
          <w:tcPr>
            <w:tcW w:w="1762" w:type="dxa"/>
          </w:tcPr>
          <w:p w14:paraId="61456188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3DBB8E47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5F4E0B8A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TBD</w:t>
            </w:r>
          </w:p>
        </w:tc>
      </w:tr>
    </w:tbl>
    <w:p w14:paraId="18C9E4E1" w14:textId="3EE0D726" w:rsidR="005F516E" w:rsidRDefault="005F516E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  <w:r>
        <w:rPr>
          <w:rFonts w:ascii="Calibri" w:hAnsi="Calibri"/>
          <w:b w:val="0"/>
          <w:i/>
          <w:color w:val="808080" w:themeColor="background1" w:themeShade="80"/>
        </w:rPr>
        <w:t xml:space="preserve">Wednesday </w:t>
      </w:r>
      <w:r w:rsidR="002B345E">
        <w:rPr>
          <w:rFonts w:ascii="Calibri" w:hAnsi="Calibri"/>
          <w:b w:val="0"/>
          <w:i/>
          <w:color w:val="808080" w:themeColor="background1" w:themeShade="80"/>
        </w:rPr>
        <w:t>MM/DD/YYYY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21"/>
        <w:gridCol w:w="2068"/>
        <w:gridCol w:w="1762"/>
        <w:gridCol w:w="1724"/>
        <w:gridCol w:w="1475"/>
      </w:tblGrid>
      <w:tr w:rsidR="005F516E" w14:paraId="5412D3DE" w14:textId="77777777" w:rsidTr="005F516E">
        <w:tc>
          <w:tcPr>
            <w:tcW w:w="1736" w:type="dxa"/>
            <w:shd w:val="clear" w:color="auto" w:fill="FCAF17"/>
          </w:tcPr>
          <w:p w14:paraId="145E57DE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 w:rsidRPr="00B41E92">
              <w:rPr>
                <w:b/>
                <w:sz w:val="16"/>
                <w:szCs w:val="20"/>
              </w:rPr>
              <w:t>Meeting</w:t>
            </w:r>
          </w:p>
        </w:tc>
        <w:tc>
          <w:tcPr>
            <w:tcW w:w="721" w:type="dxa"/>
            <w:shd w:val="clear" w:color="auto" w:fill="FCAF17"/>
          </w:tcPr>
          <w:p w14:paraId="025DA81C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Time</w:t>
            </w:r>
          </w:p>
        </w:tc>
        <w:tc>
          <w:tcPr>
            <w:tcW w:w="2068" w:type="dxa"/>
            <w:shd w:val="clear" w:color="auto" w:fill="FCAF17"/>
          </w:tcPr>
          <w:p w14:paraId="5E06E016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Objectives</w:t>
            </w:r>
          </w:p>
        </w:tc>
        <w:tc>
          <w:tcPr>
            <w:tcW w:w="1762" w:type="dxa"/>
            <w:shd w:val="clear" w:color="auto" w:fill="FCAF17"/>
          </w:tcPr>
          <w:p w14:paraId="48CF8263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Attendees</w:t>
            </w:r>
          </w:p>
        </w:tc>
        <w:tc>
          <w:tcPr>
            <w:tcW w:w="1724" w:type="dxa"/>
            <w:shd w:val="clear" w:color="auto" w:fill="FCAF17"/>
          </w:tcPr>
          <w:p w14:paraId="5BC9EB00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Reach Back Support</w:t>
            </w:r>
          </w:p>
        </w:tc>
        <w:tc>
          <w:tcPr>
            <w:tcW w:w="1475" w:type="dxa"/>
            <w:shd w:val="clear" w:color="auto" w:fill="FCAF17"/>
          </w:tcPr>
          <w:p w14:paraId="6C495370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Logistics</w:t>
            </w:r>
          </w:p>
        </w:tc>
      </w:tr>
      <w:tr w:rsidR="005F516E" w14:paraId="5FB35605" w14:textId="77777777" w:rsidTr="005F516E">
        <w:tc>
          <w:tcPr>
            <w:tcW w:w="1736" w:type="dxa"/>
          </w:tcPr>
          <w:p w14:paraId="7156BFF1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Standup</w:t>
            </w:r>
          </w:p>
        </w:tc>
        <w:tc>
          <w:tcPr>
            <w:tcW w:w="721" w:type="dxa"/>
          </w:tcPr>
          <w:p w14:paraId="280E67A7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– 9:15</w:t>
            </w:r>
          </w:p>
        </w:tc>
        <w:tc>
          <w:tcPr>
            <w:tcW w:w="2068" w:type="dxa"/>
          </w:tcPr>
          <w:p w14:paraId="4BAB491C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plan for the day and make sure everyone is aware of any updates</w:t>
            </w:r>
          </w:p>
        </w:tc>
        <w:tc>
          <w:tcPr>
            <w:tcW w:w="1762" w:type="dxa"/>
          </w:tcPr>
          <w:p w14:paraId="0520900A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4D429371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0E1F3EA7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  <w:tr w:rsidR="005F516E" w14:paraId="2874D03B" w14:textId="77777777" w:rsidTr="005F516E">
        <w:tc>
          <w:tcPr>
            <w:tcW w:w="1736" w:type="dxa"/>
          </w:tcPr>
          <w:p w14:paraId="7DF7F759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 w:rsidRPr="00381374">
              <w:rPr>
                <w:sz w:val="16"/>
                <w:szCs w:val="16"/>
              </w:rPr>
              <w:t>Story Map</w:t>
            </w:r>
          </w:p>
        </w:tc>
        <w:tc>
          <w:tcPr>
            <w:tcW w:w="721" w:type="dxa"/>
          </w:tcPr>
          <w:p w14:paraId="2CD90300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9:15 – 5:00</w:t>
            </w:r>
          </w:p>
        </w:tc>
        <w:tc>
          <w:tcPr>
            <w:tcW w:w="2068" w:type="dxa"/>
          </w:tcPr>
          <w:p w14:paraId="1C54DF9C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Capture detailed functional requirements</w:t>
            </w:r>
          </w:p>
        </w:tc>
        <w:tc>
          <w:tcPr>
            <w:tcW w:w="1762" w:type="dxa"/>
          </w:tcPr>
          <w:p w14:paraId="7F131785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1A7A3DD5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SMEs not on the Company Core Team </w:t>
            </w:r>
          </w:p>
        </w:tc>
        <w:tc>
          <w:tcPr>
            <w:tcW w:w="1475" w:type="dxa"/>
          </w:tcPr>
          <w:p w14:paraId="5EA2D93D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and Wall to Hang Post-Its</w:t>
            </w:r>
          </w:p>
        </w:tc>
      </w:tr>
    </w:tbl>
    <w:p w14:paraId="5627E9EB" w14:textId="77CD995A" w:rsidR="005F516E" w:rsidRDefault="005F516E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  <w:r w:rsidRPr="002F1225">
        <w:rPr>
          <w:rFonts w:ascii="Calibri" w:hAnsi="Calibri"/>
          <w:b w:val="0"/>
          <w:i/>
          <w:color w:val="808080" w:themeColor="background1" w:themeShade="80"/>
        </w:rPr>
        <w:t xml:space="preserve">Thursday </w:t>
      </w:r>
      <w:r w:rsidR="002B345E">
        <w:rPr>
          <w:rFonts w:ascii="Calibri" w:hAnsi="Calibri"/>
          <w:b w:val="0"/>
          <w:i/>
          <w:color w:val="808080" w:themeColor="background1" w:themeShade="80"/>
        </w:rPr>
        <w:t>MM/DD/YYYY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21"/>
        <w:gridCol w:w="2068"/>
        <w:gridCol w:w="1762"/>
        <w:gridCol w:w="1724"/>
        <w:gridCol w:w="1475"/>
      </w:tblGrid>
      <w:tr w:rsidR="005F516E" w14:paraId="6EACCE15" w14:textId="77777777" w:rsidTr="005F516E">
        <w:tc>
          <w:tcPr>
            <w:tcW w:w="1736" w:type="dxa"/>
            <w:shd w:val="clear" w:color="auto" w:fill="FCAF17"/>
          </w:tcPr>
          <w:p w14:paraId="5445C319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 w:rsidRPr="00B41E92">
              <w:rPr>
                <w:b/>
                <w:sz w:val="16"/>
                <w:szCs w:val="20"/>
              </w:rPr>
              <w:t>Meeting</w:t>
            </w:r>
          </w:p>
        </w:tc>
        <w:tc>
          <w:tcPr>
            <w:tcW w:w="721" w:type="dxa"/>
            <w:shd w:val="clear" w:color="auto" w:fill="FCAF17"/>
          </w:tcPr>
          <w:p w14:paraId="135A710C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Time</w:t>
            </w:r>
          </w:p>
        </w:tc>
        <w:tc>
          <w:tcPr>
            <w:tcW w:w="2068" w:type="dxa"/>
            <w:shd w:val="clear" w:color="auto" w:fill="FCAF17"/>
          </w:tcPr>
          <w:p w14:paraId="0FAFA078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Objectives</w:t>
            </w:r>
          </w:p>
        </w:tc>
        <w:tc>
          <w:tcPr>
            <w:tcW w:w="1762" w:type="dxa"/>
            <w:shd w:val="clear" w:color="auto" w:fill="FCAF17"/>
          </w:tcPr>
          <w:p w14:paraId="5FABDD87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Attendees</w:t>
            </w:r>
          </w:p>
        </w:tc>
        <w:tc>
          <w:tcPr>
            <w:tcW w:w="1724" w:type="dxa"/>
            <w:shd w:val="clear" w:color="auto" w:fill="FCAF17"/>
          </w:tcPr>
          <w:p w14:paraId="5F5E7E40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Reach Back Support</w:t>
            </w:r>
          </w:p>
        </w:tc>
        <w:tc>
          <w:tcPr>
            <w:tcW w:w="1475" w:type="dxa"/>
            <w:shd w:val="clear" w:color="auto" w:fill="FCAF17"/>
          </w:tcPr>
          <w:p w14:paraId="471E40E8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Logistics</w:t>
            </w:r>
          </w:p>
        </w:tc>
      </w:tr>
      <w:tr w:rsidR="005F516E" w14:paraId="7CC58A0B" w14:textId="77777777" w:rsidTr="005F516E">
        <w:tc>
          <w:tcPr>
            <w:tcW w:w="1736" w:type="dxa"/>
          </w:tcPr>
          <w:p w14:paraId="766AF89B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Standup</w:t>
            </w:r>
          </w:p>
        </w:tc>
        <w:tc>
          <w:tcPr>
            <w:tcW w:w="721" w:type="dxa"/>
          </w:tcPr>
          <w:p w14:paraId="00D0519E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– 9:15</w:t>
            </w:r>
          </w:p>
        </w:tc>
        <w:tc>
          <w:tcPr>
            <w:tcW w:w="2068" w:type="dxa"/>
          </w:tcPr>
          <w:p w14:paraId="52D7BEE3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plan for the day and make sure everyone is aware of any updates</w:t>
            </w:r>
          </w:p>
        </w:tc>
        <w:tc>
          <w:tcPr>
            <w:tcW w:w="1762" w:type="dxa"/>
          </w:tcPr>
          <w:p w14:paraId="39C2F5EA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0760E316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2AF464A3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  <w:tr w:rsidR="005F516E" w14:paraId="0F7F24EB" w14:textId="77777777" w:rsidTr="005F516E">
        <w:tc>
          <w:tcPr>
            <w:tcW w:w="1736" w:type="dxa"/>
          </w:tcPr>
          <w:p w14:paraId="414DB71D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 w:rsidRPr="00381374">
              <w:rPr>
                <w:sz w:val="16"/>
                <w:szCs w:val="16"/>
              </w:rPr>
              <w:t>Story Map</w:t>
            </w:r>
          </w:p>
        </w:tc>
        <w:tc>
          <w:tcPr>
            <w:tcW w:w="721" w:type="dxa"/>
          </w:tcPr>
          <w:p w14:paraId="5D76BBC2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9:15 – 5:00</w:t>
            </w:r>
          </w:p>
        </w:tc>
        <w:tc>
          <w:tcPr>
            <w:tcW w:w="2068" w:type="dxa"/>
          </w:tcPr>
          <w:p w14:paraId="2F0DF4B8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Capture detailed functional requirements</w:t>
            </w:r>
          </w:p>
        </w:tc>
        <w:tc>
          <w:tcPr>
            <w:tcW w:w="1762" w:type="dxa"/>
          </w:tcPr>
          <w:p w14:paraId="4571F842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404DC568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SMEs not on the Company Core Team </w:t>
            </w:r>
          </w:p>
        </w:tc>
        <w:tc>
          <w:tcPr>
            <w:tcW w:w="1475" w:type="dxa"/>
          </w:tcPr>
          <w:p w14:paraId="029B00ED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and Wall to Hang Post-Its</w:t>
            </w:r>
          </w:p>
        </w:tc>
      </w:tr>
    </w:tbl>
    <w:p w14:paraId="7FEECE84" w14:textId="45DF79D1" w:rsidR="005F516E" w:rsidRPr="002F1225" w:rsidRDefault="005F516E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  <w:r>
        <w:rPr>
          <w:rFonts w:ascii="Calibri" w:hAnsi="Calibri"/>
          <w:b w:val="0"/>
          <w:i/>
          <w:color w:val="808080" w:themeColor="background1" w:themeShade="80"/>
        </w:rPr>
        <w:lastRenderedPageBreak/>
        <w:t xml:space="preserve">Friday </w:t>
      </w:r>
      <w:r w:rsidR="002B345E">
        <w:rPr>
          <w:rFonts w:ascii="Calibri" w:hAnsi="Calibri"/>
          <w:b w:val="0"/>
          <w:i/>
          <w:color w:val="808080" w:themeColor="background1" w:themeShade="80"/>
        </w:rPr>
        <w:t>MM/DD/YYYY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21"/>
        <w:gridCol w:w="2068"/>
        <w:gridCol w:w="1762"/>
        <w:gridCol w:w="1724"/>
        <w:gridCol w:w="1475"/>
      </w:tblGrid>
      <w:tr w:rsidR="005F516E" w14:paraId="489BC248" w14:textId="77777777" w:rsidTr="005F516E">
        <w:tc>
          <w:tcPr>
            <w:tcW w:w="1736" w:type="dxa"/>
            <w:shd w:val="clear" w:color="auto" w:fill="FCAF17"/>
          </w:tcPr>
          <w:p w14:paraId="07759F48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 w:rsidRPr="00B41E92">
              <w:rPr>
                <w:b/>
                <w:sz w:val="16"/>
                <w:szCs w:val="20"/>
              </w:rPr>
              <w:t>Meeting</w:t>
            </w:r>
          </w:p>
        </w:tc>
        <w:tc>
          <w:tcPr>
            <w:tcW w:w="721" w:type="dxa"/>
            <w:shd w:val="clear" w:color="auto" w:fill="FCAF17"/>
          </w:tcPr>
          <w:p w14:paraId="466C546A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Time</w:t>
            </w:r>
          </w:p>
        </w:tc>
        <w:tc>
          <w:tcPr>
            <w:tcW w:w="2068" w:type="dxa"/>
            <w:shd w:val="clear" w:color="auto" w:fill="FCAF17"/>
          </w:tcPr>
          <w:p w14:paraId="44EF3662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Objectives</w:t>
            </w:r>
          </w:p>
        </w:tc>
        <w:tc>
          <w:tcPr>
            <w:tcW w:w="1762" w:type="dxa"/>
            <w:shd w:val="clear" w:color="auto" w:fill="FCAF17"/>
          </w:tcPr>
          <w:p w14:paraId="28061935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Attendees</w:t>
            </w:r>
          </w:p>
        </w:tc>
        <w:tc>
          <w:tcPr>
            <w:tcW w:w="1724" w:type="dxa"/>
            <w:shd w:val="clear" w:color="auto" w:fill="FCAF17"/>
          </w:tcPr>
          <w:p w14:paraId="0D01C44C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Reach Back Support</w:t>
            </w:r>
          </w:p>
        </w:tc>
        <w:tc>
          <w:tcPr>
            <w:tcW w:w="1475" w:type="dxa"/>
            <w:shd w:val="clear" w:color="auto" w:fill="FCAF17"/>
          </w:tcPr>
          <w:p w14:paraId="17D45A60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Logistics</w:t>
            </w:r>
          </w:p>
        </w:tc>
      </w:tr>
      <w:tr w:rsidR="005F516E" w14:paraId="3895AC05" w14:textId="77777777" w:rsidTr="005F516E">
        <w:tc>
          <w:tcPr>
            <w:tcW w:w="1736" w:type="dxa"/>
          </w:tcPr>
          <w:p w14:paraId="1A7920D8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Standup</w:t>
            </w:r>
          </w:p>
        </w:tc>
        <w:tc>
          <w:tcPr>
            <w:tcW w:w="721" w:type="dxa"/>
          </w:tcPr>
          <w:p w14:paraId="33EDCC65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– 9:15</w:t>
            </w:r>
          </w:p>
        </w:tc>
        <w:tc>
          <w:tcPr>
            <w:tcW w:w="2068" w:type="dxa"/>
          </w:tcPr>
          <w:p w14:paraId="44C714EF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plan for the day and make sure everyone is aware of any updates</w:t>
            </w:r>
          </w:p>
        </w:tc>
        <w:tc>
          <w:tcPr>
            <w:tcW w:w="1762" w:type="dxa"/>
          </w:tcPr>
          <w:p w14:paraId="247AF14A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1B875CE8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3303EC86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  <w:tr w:rsidR="005F516E" w14:paraId="1A8FB7DB" w14:textId="77777777" w:rsidTr="005F516E">
        <w:tc>
          <w:tcPr>
            <w:tcW w:w="1736" w:type="dxa"/>
          </w:tcPr>
          <w:p w14:paraId="60F4FF66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Architectural and Functional Prototypes and Draft Data Model for CDTs</w:t>
            </w:r>
          </w:p>
        </w:tc>
        <w:tc>
          <w:tcPr>
            <w:tcW w:w="721" w:type="dxa"/>
          </w:tcPr>
          <w:p w14:paraId="31F6E61D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9:15 – 12:00</w:t>
            </w:r>
          </w:p>
        </w:tc>
        <w:tc>
          <w:tcPr>
            <w:tcW w:w="2068" w:type="dxa"/>
          </w:tcPr>
          <w:p w14:paraId="67E6BC40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Refine Initial Design Plans</w:t>
            </w:r>
          </w:p>
        </w:tc>
        <w:tc>
          <w:tcPr>
            <w:tcW w:w="1762" w:type="dxa"/>
          </w:tcPr>
          <w:p w14:paraId="19D0DBAA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Select Members of Core Teams</w:t>
            </w:r>
          </w:p>
        </w:tc>
        <w:tc>
          <w:tcPr>
            <w:tcW w:w="1724" w:type="dxa"/>
          </w:tcPr>
          <w:p w14:paraId="7C87B842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SMEs not on data team</w:t>
            </w:r>
          </w:p>
        </w:tc>
        <w:tc>
          <w:tcPr>
            <w:tcW w:w="1475" w:type="dxa"/>
          </w:tcPr>
          <w:p w14:paraId="7DB4C252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  <w:tr w:rsidR="005F516E" w14:paraId="69ECC9C8" w14:textId="77777777" w:rsidTr="005F516E">
        <w:tc>
          <w:tcPr>
            <w:tcW w:w="1736" w:type="dxa"/>
          </w:tcPr>
          <w:p w14:paraId="6F2D4C8E" w14:textId="77777777" w:rsidR="005F516E" w:rsidRPr="005F516E" w:rsidRDefault="005F516E" w:rsidP="005F516E">
            <w:pPr>
              <w:spacing w:before="0"/>
              <w:rPr>
                <w:sz w:val="16"/>
                <w:szCs w:val="16"/>
              </w:rPr>
            </w:pPr>
            <w:r w:rsidRPr="005F516E">
              <w:rPr>
                <w:sz w:val="16"/>
                <w:szCs w:val="16"/>
              </w:rPr>
              <w:t>Draft Application Architecture, Organize Stories, Create Story Boards</w:t>
            </w:r>
          </w:p>
          <w:p w14:paraId="168D0DF9" w14:textId="507337B7" w:rsidR="005F516E" w:rsidRDefault="005F516E" w:rsidP="005F516E">
            <w:pPr>
              <w:spacing w:before="0"/>
              <w:rPr>
                <w:sz w:val="16"/>
                <w:szCs w:val="16"/>
              </w:rPr>
            </w:pPr>
          </w:p>
        </w:tc>
        <w:tc>
          <w:tcPr>
            <w:tcW w:w="721" w:type="dxa"/>
          </w:tcPr>
          <w:p w14:paraId="3C5DD2E3" w14:textId="09BCDCA3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12:45 – 3:00</w:t>
            </w:r>
          </w:p>
        </w:tc>
        <w:tc>
          <w:tcPr>
            <w:tcW w:w="2068" w:type="dxa"/>
          </w:tcPr>
          <w:p w14:paraId="7670289A" w14:textId="532110D8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Document the initial design plans in the </w:t>
            </w:r>
            <w:r w:rsidRPr="005F516E">
              <w:rPr>
                <w:sz w:val="16"/>
                <w:szCs w:val="16"/>
              </w:rPr>
              <w:t>Application Architectur</w:t>
            </w:r>
            <w:r>
              <w:rPr>
                <w:sz w:val="16"/>
                <w:szCs w:val="16"/>
              </w:rPr>
              <w:t>e document  and start creating story boards</w:t>
            </w:r>
          </w:p>
        </w:tc>
        <w:tc>
          <w:tcPr>
            <w:tcW w:w="1762" w:type="dxa"/>
          </w:tcPr>
          <w:p w14:paraId="47D2897E" w14:textId="2F66081E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Appian Core Team</w:t>
            </w:r>
          </w:p>
        </w:tc>
        <w:tc>
          <w:tcPr>
            <w:tcW w:w="1724" w:type="dxa"/>
          </w:tcPr>
          <w:p w14:paraId="72F16FD3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TBD</w:t>
            </w:r>
          </w:p>
        </w:tc>
        <w:tc>
          <w:tcPr>
            <w:tcW w:w="1475" w:type="dxa"/>
          </w:tcPr>
          <w:p w14:paraId="335BF5AD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  <w:tr w:rsidR="007A0F01" w14:paraId="31A4DEE3" w14:textId="77777777" w:rsidTr="005F516E">
        <w:tc>
          <w:tcPr>
            <w:tcW w:w="1736" w:type="dxa"/>
          </w:tcPr>
          <w:p w14:paraId="1DCBE6F4" w14:textId="3690205C" w:rsidR="007A0F01" w:rsidRDefault="007A0F01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Week 1 wrap up meeting</w:t>
            </w:r>
          </w:p>
        </w:tc>
        <w:tc>
          <w:tcPr>
            <w:tcW w:w="721" w:type="dxa"/>
          </w:tcPr>
          <w:p w14:paraId="3267E6A6" w14:textId="0850EDA5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3:00 – 4:00</w:t>
            </w:r>
          </w:p>
        </w:tc>
        <w:tc>
          <w:tcPr>
            <w:tcW w:w="2068" w:type="dxa"/>
          </w:tcPr>
          <w:p w14:paraId="57083722" w14:textId="215F34DC" w:rsidR="007A0F01" w:rsidRDefault="007A0F01" w:rsidP="005F516E">
            <w:pPr>
              <w:rPr>
                <w:sz w:val="16"/>
                <w:szCs w:val="16"/>
              </w:rPr>
            </w:pPr>
            <w:r w:rsidRPr="005F516E">
              <w:rPr>
                <w:sz w:val="16"/>
                <w:szCs w:val="16"/>
              </w:rPr>
              <w:t xml:space="preserve">Share with the group </w:t>
            </w:r>
            <w:r>
              <w:rPr>
                <w:sz w:val="16"/>
                <w:szCs w:val="16"/>
              </w:rPr>
              <w:t>what we achieved in week 1</w:t>
            </w:r>
            <w:r w:rsidRPr="005F516E">
              <w:rPr>
                <w:sz w:val="16"/>
                <w:szCs w:val="16"/>
              </w:rPr>
              <w:t>.</w:t>
            </w:r>
          </w:p>
        </w:tc>
        <w:tc>
          <w:tcPr>
            <w:tcW w:w="1762" w:type="dxa"/>
          </w:tcPr>
          <w:p w14:paraId="71380278" w14:textId="689D0B03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0CC39DBF" w14:textId="6BBC51B2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47876E72" w14:textId="3297112D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</w:tbl>
    <w:p w14:paraId="5659361B" w14:textId="71B29EAC" w:rsidR="005F516E" w:rsidRDefault="005F516E" w:rsidP="005F516E">
      <w:pPr>
        <w:pStyle w:val="Heading2"/>
        <w:rPr>
          <w:rFonts w:ascii="Calibri" w:hAnsi="Calibri"/>
          <w:b w:val="0"/>
          <w:i/>
          <w:color w:val="808080" w:themeColor="background1" w:themeShade="80"/>
        </w:rPr>
      </w:pPr>
      <w:r>
        <w:t>Week 2</w:t>
      </w:r>
      <w:r w:rsidRPr="00315C90">
        <w:t xml:space="preserve"> </w:t>
      </w:r>
      <w:r w:rsidR="000115DD">
        <w:t>Draft Schedule</w:t>
      </w:r>
      <w:r>
        <w:t xml:space="preserve"> (Note: this schedule will be updated on a daily basis)</w:t>
      </w:r>
    </w:p>
    <w:p w14:paraId="377D84FF" w14:textId="544968DA" w:rsidR="005F516E" w:rsidRDefault="005F516E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  <w:r>
        <w:rPr>
          <w:rFonts w:ascii="Calibri" w:hAnsi="Calibri"/>
          <w:b w:val="0"/>
          <w:i/>
          <w:color w:val="808080" w:themeColor="background1" w:themeShade="80"/>
        </w:rPr>
        <w:t xml:space="preserve">Monday </w:t>
      </w:r>
      <w:r w:rsidR="000115DD">
        <w:rPr>
          <w:rFonts w:ascii="Calibri" w:hAnsi="Calibri"/>
          <w:b w:val="0"/>
          <w:i/>
          <w:color w:val="808080" w:themeColor="background1" w:themeShade="80"/>
        </w:rPr>
        <w:t>MM/DD/YYYY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21"/>
        <w:gridCol w:w="2068"/>
        <w:gridCol w:w="1762"/>
        <w:gridCol w:w="1724"/>
        <w:gridCol w:w="1475"/>
      </w:tblGrid>
      <w:tr w:rsidR="005F516E" w14:paraId="413CC688" w14:textId="77777777" w:rsidTr="005F516E">
        <w:tc>
          <w:tcPr>
            <w:tcW w:w="1736" w:type="dxa"/>
            <w:shd w:val="clear" w:color="auto" w:fill="FCAF17"/>
          </w:tcPr>
          <w:p w14:paraId="656406A6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 w:rsidRPr="00B41E92">
              <w:rPr>
                <w:b/>
                <w:sz w:val="16"/>
                <w:szCs w:val="20"/>
              </w:rPr>
              <w:t>Meeting</w:t>
            </w:r>
          </w:p>
        </w:tc>
        <w:tc>
          <w:tcPr>
            <w:tcW w:w="721" w:type="dxa"/>
            <w:shd w:val="clear" w:color="auto" w:fill="FCAF17"/>
          </w:tcPr>
          <w:p w14:paraId="495FEA3E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Time</w:t>
            </w:r>
          </w:p>
        </w:tc>
        <w:tc>
          <w:tcPr>
            <w:tcW w:w="2068" w:type="dxa"/>
            <w:shd w:val="clear" w:color="auto" w:fill="FCAF17"/>
          </w:tcPr>
          <w:p w14:paraId="7FAA217D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Objectives</w:t>
            </w:r>
          </w:p>
        </w:tc>
        <w:tc>
          <w:tcPr>
            <w:tcW w:w="1762" w:type="dxa"/>
            <w:shd w:val="clear" w:color="auto" w:fill="FCAF17"/>
          </w:tcPr>
          <w:p w14:paraId="3CD3B7DD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Attendees</w:t>
            </w:r>
          </w:p>
        </w:tc>
        <w:tc>
          <w:tcPr>
            <w:tcW w:w="1724" w:type="dxa"/>
            <w:shd w:val="clear" w:color="auto" w:fill="FCAF17"/>
          </w:tcPr>
          <w:p w14:paraId="21417214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Reach Back Support</w:t>
            </w:r>
          </w:p>
        </w:tc>
        <w:tc>
          <w:tcPr>
            <w:tcW w:w="1475" w:type="dxa"/>
            <w:shd w:val="clear" w:color="auto" w:fill="FCAF17"/>
          </w:tcPr>
          <w:p w14:paraId="66C2261B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Logistics</w:t>
            </w:r>
          </w:p>
        </w:tc>
      </w:tr>
      <w:tr w:rsidR="005F516E" w14:paraId="3BC95CA5" w14:textId="77777777" w:rsidTr="005F516E">
        <w:tc>
          <w:tcPr>
            <w:tcW w:w="1736" w:type="dxa"/>
          </w:tcPr>
          <w:p w14:paraId="53991863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Standup</w:t>
            </w:r>
          </w:p>
        </w:tc>
        <w:tc>
          <w:tcPr>
            <w:tcW w:w="721" w:type="dxa"/>
          </w:tcPr>
          <w:p w14:paraId="334964A8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– 9:15</w:t>
            </w:r>
          </w:p>
        </w:tc>
        <w:tc>
          <w:tcPr>
            <w:tcW w:w="2068" w:type="dxa"/>
          </w:tcPr>
          <w:p w14:paraId="21A760F1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plan for the day and make sure everyone is aware of any updates</w:t>
            </w:r>
          </w:p>
        </w:tc>
        <w:tc>
          <w:tcPr>
            <w:tcW w:w="1762" w:type="dxa"/>
          </w:tcPr>
          <w:p w14:paraId="2D3EC436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5BFA0A1B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22629A62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  <w:tr w:rsidR="005F516E" w14:paraId="3DE48D48" w14:textId="77777777" w:rsidTr="005F516E">
        <w:tc>
          <w:tcPr>
            <w:tcW w:w="1736" w:type="dxa"/>
          </w:tcPr>
          <w:p w14:paraId="36F404E0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TBD</w:t>
            </w:r>
          </w:p>
        </w:tc>
        <w:tc>
          <w:tcPr>
            <w:tcW w:w="721" w:type="dxa"/>
          </w:tcPr>
          <w:p w14:paraId="4A6BE489" w14:textId="76BEF049" w:rsidR="005F516E" w:rsidRPr="00381374" w:rsidRDefault="005F516E" w:rsidP="007A0F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9:15 – </w:t>
            </w:r>
            <w:r w:rsidR="007A0F01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:00</w:t>
            </w:r>
          </w:p>
        </w:tc>
        <w:tc>
          <w:tcPr>
            <w:tcW w:w="2068" w:type="dxa"/>
          </w:tcPr>
          <w:p w14:paraId="282B2979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TBD</w:t>
            </w:r>
          </w:p>
        </w:tc>
        <w:tc>
          <w:tcPr>
            <w:tcW w:w="1762" w:type="dxa"/>
          </w:tcPr>
          <w:p w14:paraId="1AE2C84C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092ACE13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SMEs not on the Company Core Team</w:t>
            </w:r>
          </w:p>
        </w:tc>
        <w:tc>
          <w:tcPr>
            <w:tcW w:w="1475" w:type="dxa"/>
          </w:tcPr>
          <w:p w14:paraId="4A3066CC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  <w:tr w:rsidR="007A0F01" w14:paraId="4E643EBE" w14:textId="77777777" w:rsidTr="005F516E">
        <w:tc>
          <w:tcPr>
            <w:tcW w:w="1736" w:type="dxa"/>
          </w:tcPr>
          <w:p w14:paraId="6C3C90C4" w14:textId="06FC3D9C" w:rsidR="007A0F01" w:rsidRDefault="007A0F01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and Refine AC</w:t>
            </w:r>
          </w:p>
        </w:tc>
        <w:tc>
          <w:tcPr>
            <w:tcW w:w="721" w:type="dxa"/>
          </w:tcPr>
          <w:p w14:paraId="6A8AA01E" w14:textId="2148122F" w:rsidR="007A0F01" w:rsidRDefault="007A0F01" w:rsidP="007A0F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12:45 – 5:00</w:t>
            </w:r>
          </w:p>
        </w:tc>
        <w:tc>
          <w:tcPr>
            <w:tcW w:w="2068" w:type="dxa"/>
          </w:tcPr>
          <w:p w14:paraId="632D94E9" w14:textId="0AEFC455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Refine AC that will be used for Stories and Promote shared understanding</w:t>
            </w:r>
          </w:p>
        </w:tc>
        <w:tc>
          <w:tcPr>
            <w:tcW w:w="1762" w:type="dxa"/>
          </w:tcPr>
          <w:p w14:paraId="66B68BB4" w14:textId="2B4BACD3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041A6929" w14:textId="26D1DED5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SMEs not on the Company Core Team</w:t>
            </w:r>
          </w:p>
        </w:tc>
        <w:tc>
          <w:tcPr>
            <w:tcW w:w="1475" w:type="dxa"/>
          </w:tcPr>
          <w:p w14:paraId="04410B89" w14:textId="1131DA1F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</w:tbl>
    <w:p w14:paraId="7A846B74" w14:textId="3D74457B" w:rsidR="005F516E" w:rsidRDefault="005F516E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  <w:r>
        <w:rPr>
          <w:rFonts w:ascii="Calibri" w:hAnsi="Calibri"/>
          <w:b w:val="0"/>
          <w:i/>
          <w:color w:val="808080" w:themeColor="background1" w:themeShade="80"/>
        </w:rPr>
        <w:t xml:space="preserve">Tuesday </w:t>
      </w:r>
      <w:r w:rsidR="000115DD">
        <w:rPr>
          <w:rFonts w:ascii="Calibri" w:hAnsi="Calibri"/>
          <w:b w:val="0"/>
          <w:i/>
          <w:color w:val="808080" w:themeColor="background1" w:themeShade="80"/>
        </w:rPr>
        <w:t>MM/DD/YYYY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21"/>
        <w:gridCol w:w="2068"/>
        <w:gridCol w:w="1762"/>
        <w:gridCol w:w="1724"/>
        <w:gridCol w:w="1475"/>
      </w:tblGrid>
      <w:tr w:rsidR="005F516E" w14:paraId="13CF8D04" w14:textId="77777777" w:rsidTr="005F516E">
        <w:tc>
          <w:tcPr>
            <w:tcW w:w="1736" w:type="dxa"/>
            <w:shd w:val="clear" w:color="auto" w:fill="FCAF17"/>
          </w:tcPr>
          <w:p w14:paraId="451B49A9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 w:rsidRPr="00B41E92">
              <w:rPr>
                <w:b/>
                <w:sz w:val="16"/>
                <w:szCs w:val="20"/>
              </w:rPr>
              <w:t>Meeting</w:t>
            </w:r>
          </w:p>
        </w:tc>
        <w:tc>
          <w:tcPr>
            <w:tcW w:w="721" w:type="dxa"/>
            <w:shd w:val="clear" w:color="auto" w:fill="FCAF17"/>
          </w:tcPr>
          <w:p w14:paraId="42E5B06F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Time</w:t>
            </w:r>
          </w:p>
        </w:tc>
        <w:tc>
          <w:tcPr>
            <w:tcW w:w="2068" w:type="dxa"/>
            <w:shd w:val="clear" w:color="auto" w:fill="FCAF17"/>
          </w:tcPr>
          <w:p w14:paraId="00AE7C94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Objectives</w:t>
            </w:r>
          </w:p>
        </w:tc>
        <w:tc>
          <w:tcPr>
            <w:tcW w:w="1762" w:type="dxa"/>
            <w:shd w:val="clear" w:color="auto" w:fill="FCAF17"/>
          </w:tcPr>
          <w:p w14:paraId="40EDDC9C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Attendees</w:t>
            </w:r>
          </w:p>
        </w:tc>
        <w:tc>
          <w:tcPr>
            <w:tcW w:w="1724" w:type="dxa"/>
            <w:shd w:val="clear" w:color="auto" w:fill="FCAF17"/>
          </w:tcPr>
          <w:p w14:paraId="003511E9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Reach Back Support</w:t>
            </w:r>
          </w:p>
        </w:tc>
        <w:tc>
          <w:tcPr>
            <w:tcW w:w="1475" w:type="dxa"/>
            <w:shd w:val="clear" w:color="auto" w:fill="FCAF17"/>
          </w:tcPr>
          <w:p w14:paraId="0EFCD04B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Logistics</w:t>
            </w:r>
          </w:p>
        </w:tc>
      </w:tr>
      <w:tr w:rsidR="005F516E" w14:paraId="08ACBE6F" w14:textId="77777777" w:rsidTr="005F516E">
        <w:tc>
          <w:tcPr>
            <w:tcW w:w="1736" w:type="dxa"/>
          </w:tcPr>
          <w:p w14:paraId="1C61840A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Standup</w:t>
            </w:r>
          </w:p>
        </w:tc>
        <w:tc>
          <w:tcPr>
            <w:tcW w:w="721" w:type="dxa"/>
          </w:tcPr>
          <w:p w14:paraId="64133865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– 9:15</w:t>
            </w:r>
          </w:p>
        </w:tc>
        <w:tc>
          <w:tcPr>
            <w:tcW w:w="2068" w:type="dxa"/>
          </w:tcPr>
          <w:p w14:paraId="50677905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plan for the day and make sure everyone is aware of any updates</w:t>
            </w:r>
          </w:p>
        </w:tc>
        <w:tc>
          <w:tcPr>
            <w:tcW w:w="1762" w:type="dxa"/>
          </w:tcPr>
          <w:p w14:paraId="2C9A9819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41C9C469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7480B500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  <w:tr w:rsidR="005F516E" w14:paraId="6AA094D3" w14:textId="77777777" w:rsidTr="005F516E">
        <w:tc>
          <w:tcPr>
            <w:tcW w:w="1736" w:type="dxa"/>
          </w:tcPr>
          <w:p w14:paraId="66125E7F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TBD</w:t>
            </w:r>
          </w:p>
        </w:tc>
        <w:tc>
          <w:tcPr>
            <w:tcW w:w="721" w:type="dxa"/>
          </w:tcPr>
          <w:p w14:paraId="69C0147D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9:15- 12:00</w:t>
            </w:r>
          </w:p>
        </w:tc>
        <w:tc>
          <w:tcPr>
            <w:tcW w:w="2068" w:type="dxa"/>
          </w:tcPr>
          <w:p w14:paraId="08DEDDE6" w14:textId="0DC3A90A" w:rsidR="005F516E" w:rsidRPr="00381374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TBD</w:t>
            </w:r>
          </w:p>
        </w:tc>
        <w:tc>
          <w:tcPr>
            <w:tcW w:w="1762" w:type="dxa"/>
          </w:tcPr>
          <w:p w14:paraId="68F375E7" w14:textId="1C054D4F" w:rsidR="005F516E" w:rsidRPr="00381374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5EFF0558" w14:textId="77777777" w:rsidR="005F516E" w:rsidRPr="00381374" w:rsidRDefault="005F516E" w:rsidP="005F516E">
            <w:pPr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14:paraId="787CE66B" w14:textId="33FD0C0A" w:rsidR="005F516E" w:rsidRPr="00381374" w:rsidRDefault="007A0F01" w:rsidP="007A0F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  <w:tr w:rsidR="005F516E" w14:paraId="6B79EB6C" w14:textId="77777777" w:rsidTr="005F516E">
        <w:tc>
          <w:tcPr>
            <w:tcW w:w="1736" w:type="dxa"/>
          </w:tcPr>
          <w:p w14:paraId="2D7A4988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Backlog Prioritization</w:t>
            </w:r>
          </w:p>
        </w:tc>
        <w:tc>
          <w:tcPr>
            <w:tcW w:w="721" w:type="dxa"/>
          </w:tcPr>
          <w:p w14:paraId="4763A8F1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– 3:00</w:t>
            </w:r>
          </w:p>
        </w:tc>
        <w:tc>
          <w:tcPr>
            <w:tcW w:w="2068" w:type="dxa"/>
          </w:tcPr>
          <w:p w14:paraId="55550AC7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Prioritize Backlog</w:t>
            </w:r>
          </w:p>
        </w:tc>
        <w:tc>
          <w:tcPr>
            <w:tcW w:w="1762" w:type="dxa"/>
          </w:tcPr>
          <w:p w14:paraId="3A8B5D58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Appian Core Team, Company PO and/or PM</w:t>
            </w:r>
          </w:p>
        </w:tc>
        <w:tc>
          <w:tcPr>
            <w:tcW w:w="1724" w:type="dxa"/>
          </w:tcPr>
          <w:p w14:paraId="0F88C5C6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SMEs</w:t>
            </w:r>
          </w:p>
        </w:tc>
        <w:tc>
          <w:tcPr>
            <w:tcW w:w="1475" w:type="dxa"/>
          </w:tcPr>
          <w:p w14:paraId="0D17F761" w14:textId="77777777" w:rsidR="005F516E" w:rsidRPr="00A972B5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  <w:tr w:rsidR="007A0F01" w14:paraId="673662CF" w14:textId="77777777" w:rsidTr="005F516E">
        <w:tc>
          <w:tcPr>
            <w:tcW w:w="1736" w:type="dxa"/>
          </w:tcPr>
          <w:p w14:paraId="2089B915" w14:textId="6BCA776B" w:rsidR="007A0F01" w:rsidRDefault="007A0F01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Prep for estimating</w:t>
            </w:r>
          </w:p>
        </w:tc>
        <w:tc>
          <w:tcPr>
            <w:tcW w:w="721" w:type="dxa"/>
          </w:tcPr>
          <w:p w14:paraId="5E8E257B" w14:textId="73BE6F8D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3:00 - 5:00</w:t>
            </w:r>
          </w:p>
        </w:tc>
        <w:tc>
          <w:tcPr>
            <w:tcW w:w="2068" w:type="dxa"/>
          </w:tcPr>
          <w:p w14:paraId="0E40CB22" w14:textId="54E76568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Internal discussions and preparation for story point estimating</w:t>
            </w:r>
          </w:p>
        </w:tc>
        <w:tc>
          <w:tcPr>
            <w:tcW w:w="1762" w:type="dxa"/>
          </w:tcPr>
          <w:p w14:paraId="66BD9CF5" w14:textId="4D8C6AA1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Appian Core Team</w:t>
            </w:r>
          </w:p>
        </w:tc>
        <w:tc>
          <w:tcPr>
            <w:tcW w:w="1724" w:type="dxa"/>
          </w:tcPr>
          <w:p w14:paraId="133B5965" w14:textId="77777777" w:rsidR="007A0F01" w:rsidRDefault="007A0F01" w:rsidP="005F516E">
            <w:pPr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14:paraId="66E12ADE" w14:textId="6FE72ED3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</w:tbl>
    <w:p w14:paraId="3F498E5D" w14:textId="2C0D3F7E" w:rsidR="005F516E" w:rsidRDefault="005F516E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  <w:r>
        <w:rPr>
          <w:rFonts w:ascii="Calibri" w:hAnsi="Calibri"/>
          <w:b w:val="0"/>
          <w:i/>
          <w:color w:val="808080" w:themeColor="background1" w:themeShade="80"/>
        </w:rPr>
        <w:lastRenderedPageBreak/>
        <w:t xml:space="preserve">Wednesday </w:t>
      </w:r>
      <w:r w:rsidR="000115DD">
        <w:rPr>
          <w:rFonts w:ascii="Calibri" w:hAnsi="Calibri"/>
          <w:b w:val="0"/>
          <w:i/>
          <w:color w:val="808080" w:themeColor="background1" w:themeShade="80"/>
        </w:rPr>
        <w:t>MM/DD/YYYY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21"/>
        <w:gridCol w:w="2068"/>
        <w:gridCol w:w="1762"/>
        <w:gridCol w:w="1724"/>
        <w:gridCol w:w="1475"/>
      </w:tblGrid>
      <w:tr w:rsidR="005F516E" w14:paraId="11074022" w14:textId="77777777" w:rsidTr="005F516E">
        <w:tc>
          <w:tcPr>
            <w:tcW w:w="1736" w:type="dxa"/>
            <w:shd w:val="clear" w:color="auto" w:fill="FCAF17"/>
          </w:tcPr>
          <w:p w14:paraId="03E750A4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 w:rsidRPr="00B41E92">
              <w:rPr>
                <w:b/>
                <w:sz w:val="16"/>
                <w:szCs w:val="20"/>
              </w:rPr>
              <w:t>Meeting</w:t>
            </w:r>
          </w:p>
        </w:tc>
        <w:tc>
          <w:tcPr>
            <w:tcW w:w="721" w:type="dxa"/>
            <w:shd w:val="clear" w:color="auto" w:fill="FCAF17"/>
          </w:tcPr>
          <w:p w14:paraId="5C0D68A9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Time</w:t>
            </w:r>
          </w:p>
        </w:tc>
        <w:tc>
          <w:tcPr>
            <w:tcW w:w="2068" w:type="dxa"/>
            <w:shd w:val="clear" w:color="auto" w:fill="FCAF17"/>
          </w:tcPr>
          <w:p w14:paraId="0975075F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Objectives</w:t>
            </w:r>
          </w:p>
        </w:tc>
        <w:tc>
          <w:tcPr>
            <w:tcW w:w="1762" w:type="dxa"/>
            <w:shd w:val="clear" w:color="auto" w:fill="FCAF17"/>
          </w:tcPr>
          <w:p w14:paraId="69A8712B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Attendees</w:t>
            </w:r>
          </w:p>
        </w:tc>
        <w:tc>
          <w:tcPr>
            <w:tcW w:w="1724" w:type="dxa"/>
            <w:shd w:val="clear" w:color="auto" w:fill="FCAF17"/>
          </w:tcPr>
          <w:p w14:paraId="7E0A7E85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Reach Back Support</w:t>
            </w:r>
          </w:p>
        </w:tc>
        <w:tc>
          <w:tcPr>
            <w:tcW w:w="1475" w:type="dxa"/>
            <w:shd w:val="clear" w:color="auto" w:fill="FCAF17"/>
          </w:tcPr>
          <w:p w14:paraId="73A4B6D7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Logistics</w:t>
            </w:r>
          </w:p>
        </w:tc>
      </w:tr>
      <w:tr w:rsidR="005F516E" w14:paraId="02A171CE" w14:textId="77777777" w:rsidTr="005F516E">
        <w:tc>
          <w:tcPr>
            <w:tcW w:w="1736" w:type="dxa"/>
          </w:tcPr>
          <w:p w14:paraId="5E340CBA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Standup</w:t>
            </w:r>
          </w:p>
        </w:tc>
        <w:tc>
          <w:tcPr>
            <w:tcW w:w="721" w:type="dxa"/>
          </w:tcPr>
          <w:p w14:paraId="0DD91424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– 9:15</w:t>
            </w:r>
          </w:p>
        </w:tc>
        <w:tc>
          <w:tcPr>
            <w:tcW w:w="2068" w:type="dxa"/>
          </w:tcPr>
          <w:p w14:paraId="5BE65103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plan for the day and make sure everyone is aware of any updates</w:t>
            </w:r>
          </w:p>
        </w:tc>
        <w:tc>
          <w:tcPr>
            <w:tcW w:w="1762" w:type="dxa"/>
          </w:tcPr>
          <w:p w14:paraId="2DBED92D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0D9E5B35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0F1DBB27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  <w:tr w:rsidR="005F516E" w14:paraId="2C256BB0" w14:textId="77777777" w:rsidTr="005F516E">
        <w:tc>
          <w:tcPr>
            <w:tcW w:w="1736" w:type="dxa"/>
          </w:tcPr>
          <w:p w14:paraId="0697ACE1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Estimating Session</w:t>
            </w:r>
          </w:p>
        </w:tc>
        <w:tc>
          <w:tcPr>
            <w:tcW w:w="721" w:type="dxa"/>
          </w:tcPr>
          <w:p w14:paraId="03CFDA55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9:15- 1:30</w:t>
            </w:r>
          </w:p>
        </w:tc>
        <w:tc>
          <w:tcPr>
            <w:tcW w:w="2068" w:type="dxa"/>
          </w:tcPr>
          <w:p w14:paraId="57F7A7E4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Complete Estimating backlog items</w:t>
            </w:r>
          </w:p>
        </w:tc>
        <w:tc>
          <w:tcPr>
            <w:tcW w:w="1762" w:type="dxa"/>
          </w:tcPr>
          <w:p w14:paraId="52F0A92D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Appian Core Team, Company designers, Company PO and/or PM</w:t>
            </w:r>
          </w:p>
        </w:tc>
        <w:tc>
          <w:tcPr>
            <w:tcW w:w="1724" w:type="dxa"/>
          </w:tcPr>
          <w:p w14:paraId="75970401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SMEs</w:t>
            </w:r>
          </w:p>
        </w:tc>
        <w:tc>
          <w:tcPr>
            <w:tcW w:w="1475" w:type="dxa"/>
          </w:tcPr>
          <w:p w14:paraId="3D818057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  <w:tr w:rsidR="005F516E" w14:paraId="3E6DD14D" w14:textId="77777777" w:rsidTr="005F516E">
        <w:tc>
          <w:tcPr>
            <w:tcW w:w="1736" w:type="dxa"/>
          </w:tcPr>
          <w:p w14:paraId="32A10FDC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Create Draft Release Plan</w:t>
            </w:r>
          </w:p>
        </w:tc>
        <w:tc>
          <w:tcPr>
            <w:tcW w:w="721" w:type="dxa"/>
          </w:tcPr>
          <w:p w14:paraId="67EA4B5A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– 3:00</w:t>
            </w:r>
          </w:p>
        </w:tc>
        <w:tc>
          <w:tcPr>
            <w:tcW w:w="2068" w:type="dxa"/>
          </w:tcPr>
          <w:p w14:paraId="2259B322" w14:textId="29339FA6" w:rsidR="005F516E" w:rsidRDefault="007A0F01" w:rsidP="007A0F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Create Draft Release Plan</w:t>
            </w:r>
          </w:p>
        </w:tc>
        <w:tc>
          <w:tcPr>
            <w:tcW w:w="1762" w:type="dxa"/>
          </w:tcPr>
          <w:p w14:paraId="6639E75B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Appian Core Team</w:t>
            </w:r>
          </w:p>
        </w:tc>
        <w:tc>
          <w:tcPr>
            <w:tcW w:w="1724" w:type="dxa"/>
          </w:tcPr>
          <w:p w14:paraId="566D7D40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416AEF5E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  <w:tr w:rsidR="005F516E" w14:paraId="5C4F4379" w14:textId="77777777" w:rsidTr="005F516E">
        <w:tc>
          <w:tcPr>
            <w:tcW w:w="1736" w:type="dxa"/>
          </w:tcPr>
          <w:p w14:paraId="16033CE2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Draft Release Plan</w:t>
            </w:r>
          </w:p>
        </w:tc>
        <w:tc>
          <w:tcPr>
            <w:tcW w:w="721" w:type="dxa"/>
          </w:tcPr>
          <w:p w14:paraId="15436FA3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3:30 – 5:00</w:t>
            </w:r>
          </w:p>
        </w:tc>
        <w:tc>
          <w:tcPr>
            <w:tcW w:w="2068" w:type="dxa"/>
          </w:tcPr>
          <w:p w14:paraId="571E8945" w14:textId="3C8063E5" w:rsidR="005F516E" w:rsidRDefault="005F516E" w:rsidP="007A0F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Review Draft Release Plan </w:t>
            </w:r>
          </w:p>
        </w:tc>
        <w:tc>
          <w:tcPr>
            <w:tcW w:w="1762" w:type="dxa"/>
          </w:tcPr>
          <w:p w14:paraId="4984F9BA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Appian Core Team, Company designers, Company PO and/or PM and core sponsor</w:t>
            </w:r>
          </w:p>
        </w:tc>
        <w:tc>
          <w:tcPr>
            <w:tcW w:w="1724" w:type="dxa"/>
          </w:tcPr>
          <w:p w14:paraId="0D6D305C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SMEs</w:t>
            </w:r>
          </w:p>
        </w:tc>
        <w:tc>
          <w:tcPr>
            <w:tcW w:w="1475" w:type="dxa"/>
          </w:tcPr>
          <w:p w14:paraId="30E50075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</w:tbl>
    <w:p w14:paraId="67DC50EC" w14:textId="0709A4BC" w:rsidR="005F516E" w:rsidRDefault="005F516E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  <w:r>
        <w:rPr>
          <w:rFonts w:ascii="Calibri" w:hAnsi="Calibri"/>
          <w:b w:val="0"/>
          <w:i/>
          <w:color w:val="808080" w:themeColor="background1" w:themeShade="80"/>
        </w:rPr>
        <w:t xml:space="preserve">Thursday </w:t>
      </w:r>
      <w:r w:rsidR="000115DD">
        <w:rPr>
          <w:rFonts w:ascii="Calibri" w:hAnsi="Calibri"/>
          <w:b w:val="0"/>
          <w:i/>
          <w:color w:val="808080" w:themeColor="background1" w:themeShade="80"/>
        </w:rPr>
        <w:t>MM/DD/YYYY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21"/>
        <w:gridCol w:w="2068"/>
        <w:gridCol w:w="1762"/>
        <w:gridCol w:w="1724"/>
        <w:gridCol w:w="1475"/>
      </w:tblGrid>
      <w:tr w:rsidR="005F516E" w14:paraId="7694DCD7" w14:textId="77777777" w:rsidTr="005F516E">
        <w:tc>
          <w:tcPr>
            <w:tcW w:w="1736" w:type="dxa"/>
            <w:shd w:val="clear" w:color="auto" w:fill="FCAF17"/>
          </w:tcPr>
          <w:p w14:paraId="0A195105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 w:rsidRPr="00B41E92">
              <w:rPr>
                <w:b/>
                <w:sz w:val="16"/>
                <w:szCs w:val="20"/>
              </w:rPr>
              <w:t>Meeting</w:t>
            </w:r>
          </w:p>
        </w:tc>
        <w:tc>
          <w:tcPr>
            <w:tcW w:w="721" w:type="dxa"/>
            <w:shd w:val="clear" w:color="auto" w:fill="FCAF17"/>
          </w:tcPr>
          <w:p w14:paraId="0845D3C8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Time</w:t>
            </w:r>
          </w:p>
        </w:tc>
        <w:tc>
          <w:tcPr>
            <w:tcW w:w="2068" w:type="dxa"/>
            <w:shd w:val="clear" w:color="auto" w:fill="FCAF17"/>
          </w:tcPr>
          <w:p w14:paraId="79DA6483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Objectives</w:t>
            </w:r>
          </w:p>
        </w:tc>
        <w:tc>
          <w:tcPr>
            <w:tcW w:w="1762" w:type="dxa"/>
            <w:shd w:val="clear" w:color="auto" w:fill="FCAF17"/>
          </w:tcPr>
          <w:p w14:paraId="4A4EF305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Attendees</w:t>
            </w:r>
          </w:p>
        </w:tc>
        <w:tc>
          <w:tcPr>
            <w:tcW w:w="1724" w:type="dxa"/>
            <w:shd w:val="clear" w:color="auto" w:fill="FCAF17"/>
          </w:tcPr>
          <w:p w14:paraId="51CDE35A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Reach Back Support</w:t>
            </w:r>
          </w:p>
        </w:tc>
        <w:tc>
          <w:tcPr>
            <w:tcW w:w="1475" w:type="dxa"/>
            <w:shd w:val="clear" w:color="auto" w:fill="FCAF17"/>
          </w:tcPr>
          <w:p w14:paraId="6297DA0C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Logistics</w:t>
            </w:r>
          </w:p>
        </w:tc>
      </w:tr>
      <w:tr w:rsidR="005F516E" w14:paraId="752987D2" w14:textId="77777777" w:rsidTr="005F516E">
        <w:tc>
          <w:tcPr>
            <w:tcW w:w="1736" w:type="dxa"/>
          </w:tcPr>
          <w:p w14:paraId="47E9262E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Standup</w:t>
            </w:r>
          </w:p>
        </w:tc>
        <w:tc>
          <w:tcPr>
            <w:tcW w:w="721" w:type="dxa"/>
          </w:tcPr>
          <w:p w14:paraId="566A9923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– 9:15</w:t>
            </w:r>
          </w:p>
        </w:tc>
        <w:tc>
          <w:tcPr>
            <w:tcW w:w="2068" w:type="dxa"/>
          </w:tcPr>
          <w:p w14:paraId="5281B92B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plan for the day and make sure everyone is aware of any updates</w:t>
            </w:r>
          </w:p>
        </w:tc>
        <w:tc>
          <w:tcPr>
            <w:tcW w:w="1762" w:type="dxa"/>
          </w:tcPr>
          <w:p w14:paraId="55A97E36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625BC46B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758B1ECD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  <w:tr w:rsidR="005F516E" w14:paraId="1F963C83" w14:textId="77777777" w:rsidTr="005F516E">
        <w:tc>
          <w:tcPr>
            <w:tcW w:w="1736" w:type="dxa"/>
          </w:tcPr>
          <w:p w14:paraId="554C6C1D" w14:textId="77777777" w:rsidR="005F516E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Jira</w:t>
            </w:r>
          </w:p>
        </w:tc>
        <w:tc>
          <w:tcPr>
            <w:tcW w:w="721" w:type="dxa"/>
          </w:tcPr>
          <w:p w14:paraId="6FDC72DE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9:15 -  12:00</w:t>
            </w:r>
          </w:p>
        </w:tc>
        <w:tc>
          <w:tcPr>
            <w:tcW w:w="2068" w:type="dxa"/>
          </w:tcPr>
          <w:p w14:paraId="772FA2C9" w14:textId="77777777" w:rsidR="005F516E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Familiarize Company with how to track and monitor the project</w:t>
            </w:r>
          </w:p>
        </w:tc>
        <w:tc>
          <w:tcPr>
            <w:tcW w:w="1762" w:type="dxa"/>
          </w:tcPr>
          <w:p w14:paraId="7984E7D6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Appian TDM and Company PO and/or PM</w:t>
            </w:r>
          </w:p>
        </w:tc>
        <w:tc>
          <w:tcPr>
            <w:tcW w:w="1724" w:type="dxa"/>
          </w:tcPr>
          <w:p w14:paraId="7ABEEF74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09F538F1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 with Projector, Whiteboard or Easel, Story Map Hanging on Wall</w:t>
            </w:r>
          </w:p>
        </w:tc>
      </w:tr>
      <w:tr w:rsidR="005F516E" w14:paraId="265653FD" w14:textId="77777777" w:rsidTr="005F516E">
        <w:tc>
          <w:tcPr>
            <w:tcW w:w="1736" w:type="dxa"/>
          </w:tcPr>
          <w:p w14:paraId="619C2197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TBD</w:t>
            </w:r>
          </w:p>
        </w:tc>
        <w:tc>
          <w:tcPr>
            <w:tcW w:w="721" w:type="dxa"/>
          </w:tcPr>
          <w:p w14:paraId="3DC179F1" w14:textId="6EADAF96" w:rsidR="005F516E" w:rsidRPr="00381374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– 3</w:t>
            </w:r>
            <w:r w:rsidR="005F516E">
              <w:rPr>
                <w:sz w:val="16"/>
                <w:szCs w:val="16"/>
              </w:rPr>
              <w:t>:00</w:t>
            </w:r>
          </w:p>
        </w:tc>
        <w:tc>
          <w:tcPr>
            <w:tcW w:w="2068" w:type="dxa"/>
          </w:tcPr>
          <w:p w14:paraId="426FF575" w14:textId="18360B73" w:rsidR="005F516E" w:rsidRPr="00381374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TBD</w:t>
            </w:r>
          </w:p>
        </w:tc>
        <w:tc>
          <w:tcPr>
            <w:tcW w:w="1762" w:type="dxa"/>
          </w:tcPr>
          <w:p w14:paraId="5C285A5A" w14:textId="77777777" w:rsidR="005F516E" w:rsidRPr="00381374" w:rsidRDefault="005F516E" w:rsidP="005F516E">
            <w:pPr>
              <w:rPr>
                <w:sz w:val="16"/>
                <w:szCs w:val="16"/>
              </w:rPr>
            </w:pPr>
          </w:p>
        </w:tc>
        <w:tc>
          <w:tcPr>
            <w:tcW w:w="1724" w:type="dxa"/>
          </w:tcPr>
          <w:p w14:paraId="131F082A" w14:textId="77777777" w:rsidR="005F516E" w:rsidRPr="00381374" w:rsidRDefault="005F516E" w:rsidP="005F516E">
            <w:pPr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14:paraId="2888E217" w14:textId="05F22EC9" w:rsidR="005F516E" w:rsidRPr="00381374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  <w:tr w:rsidR="007A0F01" w14:paraId="0D096647" w14:textId="77777777" w:rsidTr="005F516E">
        <w:tc>
          <w:tcPr>
            <w:tcW w:w="1736" w:type="dxa"/>
          </w:tcPr>
          <w:p w14:paraId="03830D24" w14:textId="1AD42F3B" w:rsidR="007A0F01" w:rsidRDefault="007A0F01" w:rsidP="007A0F01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Week 2 wrap up meeting</w:t>
            </w:r>
          </w:p>
        </w:tc>
        <w:tc>
          <w:tcPr>
            <w:tcW w:w="721" w:type="dxa"/>
          </w:tcPr>
          <w:p w14:paraId="559BCF4E" w14:textId="2581A73F" w:rsidR="007A0F01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3:00 – 4:00</w:t>
            </w:r>
          </w:p>
        </w:tc>
        <w:tc>
          <w:tcPr>
            <w:tcW w:w="2068" w:type="dxa"/>
          </w:tcPr>
          <w:p w14:paraId="556CCA23" w14:textId="1FAB2E27" w:rsidR="007A0F01" w:rsidRPr="00381374" w:rsidRDefault="007A0F01" w:rsidP="007A0F01">
            <w:pPr>
              <w:rPr>
                <w:sz w:val="16"/>
                <w:szCs w:val="16"/>
              </w:rPr>
            </w:pPr>
            <w:r w:rsidRPr="005F516E">
              <w:rPr>
                <w:sz w:val="16"/>
                <w:szCs w:val="16"/>
              </w:rPr>
              <w:t xml:space="preserve">Share with the group </w:t>
            </w:r>
            <w:r>
              <w:rPr>
                <w:sz w:val="16"/>
                <w:szCs w:val="16"/>
              </w:rPr>
              <w:t>what we achieved in week 2</w:t>
            </w:r>
            <w:r w:rsidRPr="005F516E">
              <w:rPr>
                <w:sz w:val="16"/>
                <w:szCs w:val="16"/>
              </w:rPr>
              <w:t>.</w:t>
            </w:r>
          </w:p>
        </w:tc>
        <w:tc>
          <w:tcPr>
            <w:tcW w:w="1762" w:type="dxa"/>
          </w:tcPr>
          <w:p w14:paraId="499382A5" w14:textId="026953DF" w:rsidR="007A0F01" w:rsidRPr="00381374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Core Team and Appian Core Team</w:t>
            </w:r>
          </w:p>
        </w:tc>
        <w:tc>
          <w:tcPr>
            <w:tcW w:w="1724" w:type="dxa"/>
          </w:tcPr>
          <w:p w14:paraId="3B07DD4B" w14:textId="1DC3427E" w:rsidR="007A0F01" w:rsidRPr="00381374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37C1488F" w14:textId="66DAA341" w:rsidR="007A0F01" w:rsidRPr="00381374" w:rsidRDefault="007A0F01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 Room</w:t>
            </w:r>
          </w:p>
        </w:tc>
      </w:tr>
    </w:tbl>
    <w:p w14:paraId="58E0DD43" w14:textId="084AE10F" w:rsidR="005F516E" w:rsidRDefault="005F516E" w:rsidP="005F516E">
      <w:pPr>
        <w:pStyle w:val="QuestionTitle"/>
        <w:rPr>
          <w:rFonts w:ascii="Calibri" w:hAnsi="Calibri"/>
          <w:b w:val="0"/>
          <w:i/>
          <w:color w:val="808080" w:themeColor="background1" w:themeShade="80"/>
        </w:rPr>
      </w:pPr>
      <w:r>
        <w:rPr>
          <w:rFonts w:ascii="Calibri" w:hAnsi="Calibri"/>
          <w:b w:val="0"/>
          <w:i/>
          <w:color w:val="808080" w:themeColor="background1" w:themeShade="80"/>
        </w:rPr>
        <w:t xml:space="preserve">Friday </w:t>
      </w:r>
      <w:r w:rsidR="000115DD">
        <w:rPr>
          <w:rFonts w:ascii="Calibri" w:hAnsi="Calibri"/>
          <w:b w:val="0"/>
          <w:i/>
          <w:color w:val="808080" w:themeColor="background1" w:themeShade="80"/>
        </w:rPr>
        <w:t>MM/DD/YYYY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21"/>
        <w:gridCol w:w="2068"/>
        <w:gridCol w:w="1762"/>
        <w:gridCol w:w="1724"/>
        <w:gridCol w:w="1475"/>
      </w:tblGrid>
      <w:tr w:rsidR="005F516E" w14:paraId="541582E3" w14:textId="77777777" w:rsidTr="005F516E">
        <w:tc>
          <w:tcPr>
            <w:tcW w:w="1736" w:type="dxa"/>
            <w:shd w:val="clear" w:color="auto" w:fill="FCAF17"/>
          </w:tcPr>
          <w:p w14:paraId="459530B3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 w:rsidRPr="00B41E92">
              <w:rPr>
                <w:b/>
                <w:sz w:val="16"/>
                <w:szCs w:val="20"/>
              </w:rPr>
              <w:t>Meeting</w:t>
            </w:r>
          </w:p>
        </w:tc>
        <w:tc>
          <w:tcPr>
            <w:tcW w:w="721" w:type="dxa"/>
            <w:shd w:val="clear" w:color="auto" w:fill="FCAF17"/>
          </w:tcPr>
          <w:p w14:paraId="077A294F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Time</w:t>
            </w:r>
          </w:p>
        </w:tc>
        <w:tc>
          <w:tcPr>
            <w:tcW w:w="2068" w:type="dxa"/>
            <w:shd w:val="clear" w:color="auto" w:fill="FCAF17"/>
          </w:tcPr>
          <w:p w14:paraId="748F6CD9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Objectives</w:t>
            </w:r>
          </w:p>
        </w:tc>
        <w:tc>
          <w:tcPr>
            <w:tcW w:w="1762" w:type="dxa"/>
            <w:shd w:val="clear" w:color="auto" w:fill="FCAF17"/>
          </w:tcPr>
          <w:p w14:paraId="3D4FC707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Attendees</w:t>
            </w:r>
          </w:p>
        </w:tc>
        <w:tc>
          <w:tcPr>
            <w:tcW w:w="1724" w:type="dxa"/>
            <w:shd w:val="clear" w:color="auto" w:fill="FCAF17"/>
          </w:tcPr>
          <w:p w14:paraId="38933DAC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Reach Back Support</w:t>
            </w:r>
          </w:p>
        </w:tc>
        <w:tc>
          <w:tcPr>
            <w:tcW w:w="1475" w:type="dxa"/>
            <w:shd w:val="clear" w:color="auto" w:fill="FCAF17"/>
          </w:tcPr>
          <w:p w14:paraId="03B1B911" w14:textId="77777777" w:rsidR="005F516E" w:rsidRPr="00B41E92" w:rsidRDefault="005F516E" w:rsidP="005F516E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Logistics</w:t>
            </w:r>
          </w:p>
        </w:tc>
      </w:tr>
      <w:tr w:rsidR="005F516E" w14:paraId="26D49F7F" w14:textId="77777777" w:rsidTr="005F516E">
        <w:tc>
          <w:tcPr>
            <w:tcW w:w="1736" w:type="dxa"/>
          </w:tcPr>
          <w:p w14:paraId="584B23C4" w14:textId="77777777" w:rsidR="005F516E" w:rsidRPr="00381374" w:rsidRDefault="005F516E" w:rsidP="005F516E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Sprint Planning</w:t>
            </w:r>
          </w:p>
        </w:tc>
        <w:tc>
          <w:tcPr>
            <w:tcW w:w="721" w:type="dxa"/>
          </w:tcPr>
          <w:p w14:paraId="55A80638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– 11:00</w:t>
            </w:r>
          </w:p>
        </w:tc>
        <w:tc>
          <w:tcPr>
            <w:tcW w:w="2068" w:type="dxa"/>
          </w:tcPr>
          <w:p w14:paraId="2A038164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Plan Sprint 1</w:t>
            </w:r>
          </w:p>
        </w:tc>
        <w:tc>
          <w:tcPr>
            <w:tcW w:w="1762" w:type="dxa"/>
          </w:tcPr>
          <w:p w14:paraId="63879425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Appian Core Team and Company PO</w:t>
            </w:r>
          </w:p>
        </w:tc>
        <w:tc>
          <w:tcPr>
            <w:tcW w:w="1724" w:type="dxa"/>
          </w:tcPr>
          <w:p w14:paraId="634B3FD5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475" w:type="dxa"/>
          </w:tcPr>
          <w:p w14:paraId="58DCB9E6" w14:textId="77777777" w:rsidR="005F516E" w:rsidRPr="00381374" w:rsidRDefault="005F516E" w:rsidP="005F5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n/a – Team will be remote.  Meeting conducted via </w:t>
            </w:r>
            <w:proofErr w:type="spellStart"/>
            <w:r>
              <w:rPr>
                <w:sz w:val="16"/>
                <w:szCs w:val="16"/>
              </w:rPr>
              <w:t>webex</w:t>
            </w:r>
            <w:proofErr w:type="spellEnd"/>
          </w:p>
        </w:tc>
      </w:tr>
    </w:tbl>
    <w:p w14:paraId="45F7970A" w14:textId="77777777" w:rsidR="005F516E" w:rsidRDefault="005F516E" w:rsidP="005F516E">
      <w:pPr>
        <w:pStyle w:val="QuestionTitle"/>
      </w:pPr>
    </w:p>
    <w:p w14:paraId="466A348C" w14:textId="77777777" w:rsidR="005F516E" w:rsidRDefault="005F516E" w:rsidP="005F516E">
      <w:pPr>
        <w:spacing w:before="0" w:after="200" w:line="276" w:lineRule="auto"/>
      </w:pPr>
    </w:p>
    <w:p w14:paraId="13BBFEAD" w14:textId="77777777" w:rsidR="00EF0964" w:rsidRDefault="00EF0964">
      <w:pPr>
        <w:spacing w:before="0" w:after="200" w:line="276" w:lineRule="auto"/>
        <w:rPr>
          <w:rFonts w:asciiTheme="majorHAnsi" w:hAnsiTheme="majorHAnsi"/>
          <w:b/>
        </w:rPr>
      </w:pPr>
    </w:p>
    <w:p w14:paraId="7F01CFD2" w14:textId="4F4441DC" w:rsidR="006261A3" w:rsidRDefault="00EF0964" w:rsidP="00EF0964">
      <w:pPr>
        <w:pStyle w:val="Heading1"/>
      </w:pPr>
      <w:r>
        <w:lastRenderedPageBreak/>
        <w:t xml:space="preserve">Exhibit A – Typical </w:t>
      </w:r>
      <w:r w:rsidR="000115DD">
        <w:t>Sprint</w:t>
      </w:r>
      <w:r>
        <w:t xml:space="preserve"> 0 Deliverables</w:t>
      </w:r>
    </w:p>
    <w:p w14:paraId="038EAB0C" w14:textId="77777777" w:rsidR="00EF0964" w:rsidRDefault="00EF0964" w:rsidP="00EF0964">
      <w:pPr>
        <w:pStyle w:val="QuestionTitle"/>
        <w:spacing w:before="0"/>
        <w:rPr>
          <w:b w:val="0"/>
          <w:szCs w:val="20"/>
        </w:rPr>
      </w:pPr>
    </w:p>
    <w:p w14:paraId="1344934D" w14:textId="666C0BE4" w:rsidR="00EF0964" w:rsidRPr="00253BA4" w:rsidRDefault="000115DD" w:rsidP="00EF0964">
      <w:pPr>
        <w:pStyle w:val="QuestionTitle"/>
        <w:spacing w:before="0"/>
        <w:rPr>
          <w:b w:val="0"/>
          <w:szCs w:val="20"/>
        </w:rPr>
      </w:pPr>
      <w:r>
        <w:rPr>
          <w:b w:val="0"/>
          <w:szCs w:val="20"/>
        </w:rPr>
        <w:t>Sprint</w:t>
      </w:r>
      <w:r w:rsidR="000F0AE4">
        <w:rPr>
          <w:b w:val="0"/>
          <w:szCs w:val="20"/>
        </w:rPr>
        <w:t xml:space="preserve"> 0 produces some or all of </w:t>
      </w:r>
      <w:r w:rsidR="00EF0964" w:rsidRPr="00253BA4">
        <w:rPr>
          <w:b w:val="0"/>
          <w:szCs w:val="20"/>
        </w:rPr>
        <w:t xml:space="preserve">the following deliverables: </w:t>
      </w:r>
    </w:p>
    <w:p w14:paraId="48D39D54" w14:textId="77777777" w:rsidR="005D3C51" w:rsidRDefault="005D3C51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>
        <w:rPr>
          <w:b w:val="0"/>
          <w:szCs w:val="20"/>
        </w:rPr>
        <w:t>Project Kickoff Deck</w:t>
      </w:r>
    </w:p>
    <w:p w14:paraId="79478DBB" w14:textId="5C502B90" w:rsidR="005D3C51" w:rsidRDefault="000115DD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>
        <w:rPr>
          <w:b w:val="0"/>
          <w:szCs w:val="20"/>
        </w:rPr>
        <w:t>Sprint</w:t>
      </w:r>
      <w:r w:rsidR="005D3C51">
        <w:rPr>
          <w:b w:val="0"/>
          <w:szCs w:val="20"/>
        </w:rPr>
        <w:t xml:space="preserve"> 0 Schedule</w:t>
      </w:r>
    </w:p>
    <w:p w14:paraId="4915468E" w14:textId="246D8E96" w:rsidR="00EF0964" w:rsidRPr="00253BA4" w:rsidRDefault="00EF096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 w:rsidRPr="00253BA4">
        <w:rPr>
          <w:b w:val="0"/>
          <w:szCs w:val="20"/>
        </w:rPr>
        <w:t>Project Charter</w:t>
      </w:r>
    </w:p>
    <w:p w14:paraId="504086BC" w14:textId="77777777" w:rsidR="00EF0964" w:rsidRPr="00253BA4" w:rsidRDefault="00EF096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 w:rsidRPr="00253BA4">
        <w:rPr>
          <w:b w:val="0"/>
          <w:szCs w:val="20"/>
        </w:rPr>
        <w:t>User Personas</w:t>
      </w:r>
    </w:p>
    <w:p w14:paraId="567DA945" w14:textId="646C28FE" w:rsidR="00EF0964" w:rsidRPr="00253BA4" w:rsidRDefault="000F0AE4" w:rsidP="00EF0964">
      <w:pPr>
        <w:pStyle w:val="QuestionTitle"/>
        <w:numPr>
          <w:ilvl w:val="0"/>
          <w:numId w:val="12"/>
        </w:numPr>
        <w:spacing w:before="0"/>
        <w:rPr>
          <w:b w:val="0"/>
          <w:sz w:val="18"/>
          <w:szCs w:val="20"/>
        </w:rPr>
      </w:pPr>
      <w:r>
        <w:rPr>
          <w:b w:val="0"/>
          <w:szCs w:val="20"/>
        </w:rPr>
        <w:t xml:space="preserve">Product </w:t>
      </w:r>
      <w:r w:rsidR="00EF0964" w:rsidRPr="00253BA4">
        <w:rPr>
          <w:b w:val="0"/>
          <w:szCs w:val="20"/>
        </w:rPr>
        <w:t>Backlog</w:t>
      </w:r>
      <w:r w:rsidR="00EF0964" w:rsidRPr="00253BA4">
        <w:rPr>
          <w:b w:val="0"/>
          <w:szCs w:val="20"/>
        </w:rPr>
        <w:br/>
      </w:r>
      <w:r w:rsidR="00EF0964" w:rsidRPr="00253BA4">
        <w:rPr>
          <w:b w:val="0"/>
          <w:i/>
          <w:sz w:val="18"/>
          <w:szCs w:val="20"/>
        </w:rPr>
        <w:t>a prioritized list of items (aka “backlog items”) that contain short descriptions of functionality desired in the application</w:t>
      </w:r>
      <w:r w:rsidR="00EF0964" w:rsidRPr="00253BA4">
        <w:rPr>
          <w:b w:val="0"/>
          <w:sz w:val="18"/>
          <w:szCs w:val="20"/>
        </w:rPr>
        <w:t xml:space="preserve">  </w:t>
      </w:r>
    </w:p>
    <w:p w14:paraId="2DD3A724" w14:textId="77777777" w:rsidR="00EF0964" w:rsidRPr="00253BA4" w:rsidRDefault="00EF096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 w:rsidRPr="00253BA4">
        <w:rPr>
          <w:b w:val="0"/>
          <w:szCs w:val="20"/>
        </w:rPr>
        <w:t>Definition of Ready (</w:t>
      </w:r>
      <w:proofErr w:type="spellStart"/>
      <w:r w:rsidRPr="00253BA4">
        <w:rPr>
          <w:b w:val="0"/>
          <w:szCs w:val="20"/>
        </w:rPr>
        <w:t>DoR</w:t>
      </w:r>
      <w:proofErr w:type="spellEnd"/>
      <w:r w:rsidRPr="00253BA4">
        <w:rPr>
          <w:b w:val="0"/>
          <w:szCs w:val="20"/>
        </w:rPr>
        <w:t>) and Definition of Done (DoD)</w:t>
      </w:r>
      <w:r w:rsidRPr="00253BA4">
        <w:rPr>
          <w:b w:val="0"/>
          <w:szCs w:val="20"/>
        </w:rPr>
        <w:br/>
      </w:r>
      <w:r w:rsidRPr="00253BA4">
        <w:rPr>
          <w:b w:val="0"/>
          <w:i/>
          <w:sz w:val="20"/>
          <w:szCs w:val="20"/>
        </w:rPr>
        <w:t xml:space="preserve">i.e. criteria required for a backlog item to enter or exit a </w:t>
      </w:r>
      <w:r w:rsidR="00F12C13">
        <w:rPr>
          <w:b w:val="0"/>
          <w:i/>
          <w:sz w:val="20"/>
          <w:szCs w:val="20"/>
        </w:rPr>
        <w:t>Iteration</w:t>
      </w:r>
      <w:r w:rsidRPr="00253BA4">
        <w:rPr>
          <w:b w:val="0"/>
          <w:i/>
          <w:sz w:val="20"/>
          <w:szCs w:val="20"/>
        </w:rPr>
        <w:t xml:space="preserve"> respectively</w:t>
      </w:r>
    </w:p>
    <w:p w14:paraId="2BBFD936" w14:textId="77777777" w:rsidR="00EF0964" w:rsidRPr="00253BA4" w:rsidRDefault="00EF096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 w:rsidRPr="00253BA4">
        <w:rPr>
          <w:b w:val="0"/>
          <w:szCs w:val="20"/>
        </w:rPr>
        <w:t>Release Plan</w:t>
      </w:r>
      <w:r w:rsidR="000F0AE4">
        <w:rPr>
          <w:b w:val="0"/>
          <w:szCs w:val="20"/>
        </w:rPr>
        <w:t>*</w:t>
      </w:r>
    </w:p>
    <w:p w14:paraId="79FCAAE1" w14:textId="77777777" w:rsidR="00EF0964" w:rsidRDefault="00EF096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 w:rsidRPr="00253BA4">
        <w:rPr>
          <w:b w:val="0"/>
          <w:szCs w:val="20"/>
        </w:rPr>
        <w:t>Appian Architecture Document</w:t>
      </w:r>
    </w:p>
    <w:p w14:paraId="6D3477C4" w14:textId="77777777" w:rsidR="000F0AE4" w:rsidRDefault="000F0AE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>
        <w:rPr>
          <w:b w:val="0"/>
          <w:szCs w:val="20"/>
        </w:rPr>
        <w:t>Data Model</w:t>
      </w:r>
    </w:p>
    <w:p w14:paraId="10E38820" w14:textId="77777777" w:rsidR="000F0AE4" w:rsidRPr="00253BA4" w:rsidRDefault="000F0AE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>
        <w:rPr>
          <w:b w:val="0"/>
          <w:szCs w:val="20"/>
        </w:rPr>
        <w:t>Data Dictionary</w:t>
      </w:r>
    </w:p>
    <w:p w14:paraId="03E9F916" w14:textId="77777777" w:rsidR="00EF0964" w:rsidRDefault="000F0AE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>
        <w:rPr>
          <w:b w:val="0"/>
          <w:szCs w:val="20"/>
        </w:rPr>
        <w:t xml:space="preserve">Prototypes (aka </w:t>
      </w:r>
      <w:r w:rsidR="00EF0964" w:rsidRPr="00253BA4">
        <w:rPr>
          <w:b w:val="0"/>
          <w:szCs w:val="20"/>
        </w:rPr>
        <w:t>POCs</w:t>
      </w:r>
      <w:r>
        <w:rPr>
          <w:b w:val="0"/>
          <w:szCs w:val="20"/>
        </w:rPr>
        <w:t xml:space="preserve"> or Mockups)</w:t>
      </w:r>
    </w:p>
    <w:p w14:paraId="42058314" w14:textId="77777777" w:rsidR="000F0AE4" w:rsidRDefault="000F0AE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>
        <w:rPr>
          <w:b w:val="0"/>
          <w:szCs w:val="20"/>
        </w:rPr>
        <w:t>Story Board</w:t>
      </w:r>
    </w:p>
    <w:p w14:paraId="6882780B" w14:textId="77777777" w:rsidR="000F0AE4" w:rsidRPr="00253BA4" w:rsidRDefault="000F0AE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>
        <w:rPr>
          <w:b w:val="0"/>
          <w:szCs w:val="20"/>
        </w:rPr>
        <w:t>Story Map</w:t>
      </w:r>
    </w:p>
    <w:p w14:paraId="70443FC5" w14:textId="77777777" w:rsidR="00EF0964" w:rsidRDefault="000F0AE4" w:rsidP="00EF0964">
      <w:pPr>
        <w:pStyle w:val="QuestionTitle"/>
        <w:numPr>
          <w:ilvl w:val="0"/>
          <w:numId w:val="12"/>
        </w:numPr>
        <w:spacing w:before="0"/>
        <w:rPr>
          <w:b w:val="0"/>
          <w:szCs w:val="20"/>
        </w:rPr>
      </w:pPr>
      <w:r>
        <w:rPr>
          <w:b w:val="0"/>
          <w:szCs w:val="20"/>
        </w:rPr>
        <w:t xml:space="preserve">Implemented </w:t>
      </w:r>
      <w:r w:rsidR="00EF0964" w:rsidRPr="00253BA4">
        <w:rPr>
          <w:b w:val="0"/>
          <w:szCs w:val="20"/>
        </w:rPr>
        <w:t xml:space="preserve">User stories </w:t>
      </w:r>
      <w:r w:rsidR="005D3C51">
        <w:rPr>
          <w:b w:val="0"/>
          <w:szCs w:val="20"/>
        </w:rPr>
        <w:t>(including technical stories such as CDT creation)</w:t>
      </w:r>
    </w:p>
    <w:p w14:paraId="054F597D" w14:textId="77777777" w:rsidR="000F0AE4" w:rsidRDefault="000F0AE4" w:rsidP="000F0AE4">
      <w:pPr>
        <w:pStyle w:val="QuestionTitle"/>
        <w:spacing w:before="0"/>
        <w:rPr>
          <w:b w:val="0"/>
          <w:szCs w:val="20"/>
        </w:rPr>
      </w:pPr>
    </w:p>
    <w:p w14:paraId="5028B9B2" w14:textId="77777777" w:rsidR="000F0AE4" w:rsidRPr="00253BA4" w:rsidRDefault="000F0AE4" w:rsidP="000F0AE4">
      <w:pPr>
        <w:pStyle w:val="QuestionTitle"/>
        <w:spacing w:before="0"/>
        <w:rPr>
          <w:b w:val="0"/>
          <w:szCs w:val="20"/>
        </w:rPr>
      </w:pPr>
      <w:r>
        <w:rPr>
          <w:b w:val="0"/>
          <w:szCs w:val="20"/>
        </w:rPr>
        <w:t>(*) indicates required deliverable</w:t>
      </w:r>
    </w:p>
    <w:p w14:paraId="4568BEBA" w14:textId="77777777" w:rsidR="00EF0964" w:rsidRDefault="00EF0964" w:rsidP="005C2D2B">
      <w:pPr>
        <w:pStyle w:val="QuestionTitle"/>
      </w:pPr>
    </w:p>
    <w:p w14:paraId="5E69AFF9" w14:textId="77777777" w:rsidR="00EF0964" w:rsidRDefault="00EF0964" w:rsidP="00EF0964"/>
    <w:p w14:paraId="1790CB76" w14:textId="77777777" w:rsidR="00EF0964" w:rsidRPr="00EF0964" w:rsidRDefault="00EF0964" w:rsidP="00EF0964">
      <w:pPr>
        <w:tabs>
          <w:tab w:val="left" w:pos="8250"/>
        </w:tabs>
      </w:pPr>
      <w:r>
        <w:tab/>
      </w:r>
    </w:p>
    <w:sectPr w:rsidR="00EF0964" w:rsidRPr="00EF0964" w:rsidSect="00EF0964">
      <w:headerReference w:type="default" r:id="rId11"/>
      <w:footerReference w:type="default" r:id="rId12"/>
      <w:type w:val="continuous"/>
      <w:pgSz w:w="12240" w:h="15840"/>
      <w:pgMar w:top="1440" w:right="1526" w:bottom="1440" w:left="1440" w:header="1440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DF6277" w14:textId="77777777" w:rsidR="006F188C" w:rsidRDefault="006F188C" w:rsidP="002B2E2F">
      <w:r>
        <w:separator/>
      </w:r>
    </w:p>
  </w:endnote>
  <w:endnote w:type="continuationSeparator" w:id="0">
    <w:p w14:paraId="2159ED47" w14:textId="77777777" w:rsidR="006F188C" w:rsidRDefault="006F188C" w:rsidP="002B2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EED91" w14:textId="77777777" w:rsidR="00C00F73" w:rsidRDefault="00C00F73" w:rsidP="002B2E2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3BE0D7A" wp14:editId="4D17C295">
              <wp:simplePos x="0" y="0"/>
              <wp:positionH relativeFrom="column">
                <wp:posOffset>-378069</wp:posOffset>
              </wp:positionH>
              <wp:positionV relativeFrom="paragraph">
                <wp:posOffset>220443</wp:posOffset>
              </wp:positionV>
              <wp:extent cx="6682154" cy="378069"/>
              <wp:effectExtent l="0" t="0" r="0" b="317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2154" cy="378069"/>
                        <a:chOff x="0" y="0"/>
                        <a:chExt cx="6682154" cy="378069"/>
                      </a:xfrm>
                    </wpg:grpSpPr>
                    <pic:pic xmlns:pic="http://schemas.openxmlformats.org/drawingml/2006/picture">
                      <pic:nvPicPr>
                        <pic:cNvPr id="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384" cy="37806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Box 9"/>
                      <wps:cNvSpPr txBox="1"/>
                      <wps:spPr>
                        <a:xfrm>
                          <a:off x="702994" y="25215"/>
                          <a:ext cx="59791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204678" w14:textId="49415D91" w:rsidR="00C00F73" w:rsidRPr="002B2E2F" w:rsidRDefault="00C00F73" w:rsidP="002B2E2F">
                            <w:pPr>
                              <w:tabs>
                                <w:tab w:val="right" w:pos="9090"/>
                              </w:tabs>
                              <w:rPr>
                                <w:sz w:val="18"/>
                              </w:rPr>
                            </w:pPr>
                            <w:r w:rsidRPr="002B2E2F">
                              <w:rPr>
                                <w:color w:val="808080" w:themeColor="background1" w:themeShade="80"/>
                                <w:sz w:val="18"/>
                              </w:rPr>
                              <w:t>www.appian.com   |   703-442-8844</w:t>
                            </w:r>
                            <w:r>
                              <w:rPr>
                                <w:rFonts w:eastAsia="Tahoma"/>
                                <w:sz w:val="18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" o:spid="_x0000_s1027" style="position:absolute;margin-left:-29.75pt;margin-top:17.35pt;width:526.15pt;height:29.75pt;z-index:251656192;mso-width-relative:margin;mso-height-relative:margin" coordsize="66821,37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width:7033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p9JXDAAAA2gAAAA8AAABkcnMvZG93bnJldi54bWxEj0FrAjEUhO+C/yE8wZtmV6HI1iitIkql&#10;LbWC18fmdbN187Juoq7/3giFHoeZ+YaZzltbiQs1vnSsIB0mIIhzp0suFOy/V4MJCB+QNVaOScGN&#10;PMxn3c4UM+2u/EWXXShEhLDPUIEJoc6k9Lkhi37oauLo/bjGYoiyKaRu8BrhtpKjJHmSFkuOCwZr&#10;WhjKj7uzVeCXx0m6PH1ux4d0ze/4+/r2EYxS/V778gwiUBv+w3/tjVYwgseVe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n0lcMAAADa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7029;top:252;width:59792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<v:textbox style="mso-fit-shape-to-text:t">
                  <w:txbxContent>
                    <w:p w14:paraId="66204678" w14:textId="49415D91" w:rsidR="00C00F73" w:rsidRPr="002B2E2F" w:rsidRDefault="00C00F73" w:rsidP="002B2E2F">
                      <w:pPr>
                        <w:tabs>
                          <w:tab w:val="right" w:pos="9090"/>
                        </w:tabs>
                        <w:rPr>
                          <w:sz w:val="18"/>
                        </w:rPr>
                      </w:pPr>
                      <w:r w:rsidRPr="002B2E2F">
                        <w:rPr>
                          <w:color w:val="808080" w:themeColor="background1" w:themeShade="80"/>
                          <w:sz w:val="18"/>
                        </w:rPr>
                        <w:t>www.appian.com   |   703-442-8844</w:t>
                      </w:r>
                      <w:r>
                        <w:rPr>
                          <w:rFonts w:eastAsia="Tahoma"/>
                          <w:sz w:val="18"/>
                        </w:rPr>
                        <w:tab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08430F" w14:textId="77777777" w:rsidR="006F188C" w:rsidRDefault="006F188C" w:rsidP="002B2E2F">
      <w:r>
        <w:separator/>
      </w:r>
    </w:p>
  </w:footnote>
  <w:footnote w:type="continuationSeparator" w:id="0">
    <w:p w14:paraId="7714AC52" w14:textId="77777777" w:rsidR="006F188C" w:rsidRDefault="006F188C" w:rsidP="002B2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031CF" w14:textId="77777777" w:rsidR="00C00F73" w:rsidRDefault="00C00F73" w:rsidP="002B2E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270DEB" wp14:editId="6349527B">
              <wp:simplePos x="0" y="0"/>
              <wp:positionH relativeFrom="column">
                <wp:posOffset>1055077</wp:posOffset>
              </wp:positionH>
              <wp:positionV relativeFrom="paragraph">
                <wp:posOffset>-427892</wp:posOffset>
              </wp:positionV>
              <wp:extent cx="4982308" cy="630555"/>
              <wp:effectExtent l="0" t="0" r="0" b="0"/>
              <wp:wrapNone/>
              <wp:docPr id="17" name="Text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82308" cy="6305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CEE1097" w14:textId="721110B5" w:rsidR="00C00F73" w:rsidRPr="00D50C7E" w:rsidRDefault="002B345E" w:rsidP="00445B7E">
                          <w:pPr>
                            <w:pBdr>
                              <w:left w:val="single" w:sz="8" w:space="4" w:color="auto"/>
                            </w:pBdr>
                            <w:spacing w:before="0"/>
                            <w:contextualSpacing/>
                            <w:rPr>
                              <w:rFonts w:asciiTheme="majorHAnsi" w:hAnsiTheme="maj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36"/>
                            </w:rPr>
                            <w:t xml:space="preserve">Pre-Sprint 0 </w:t>
                          </w:r>
                          <w:r w:rsidR="00C00F73">
                            <w:rPr>
                              <w:rFonts w:asciiTheme="majorHAnsi" w:hAnsiTheme="majorHAnsi"/>
                              <w:b/>
                              <w:sz w:val="36"/>
                            </w:rPr>
                            <w:t xml:space="preserve">Logistics and </w:t>
                          </w:r>
                          <w:r w:rsidR="00C24FE7">
                            <w:rPr>
                              <w:rFonts w:asciiTheme="majorHAnsi" w:hAnsiTheme="majorHAnsi"/>
                              <w:b/>
                              <w:sz w:val="36"/>
                            </w:rPr>
                            <w:t>Sprint</w:t>
                          </w:r>
                          <w:r w:rsidR="00C00F73">
                            <w:rPr>
                              <w:rFonts w:asciiTheme="majorHAnsi" w:hAnsiTheme="majorHAnsi"/>
                              <w:b/>
                              <w:sz w:val="36"/>
                            </w:rPr>
                            <w:t xml:space="preserve"> 0 Schedule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83.1pt;margin-top:-33.7pt;width:392.3pt;height:4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" filled="f" stroked="f">
              <v:textbox>
                <w:txbxContent>
                  <w:p w14:paraId="5CEE1097" w14:textId="721110B5" w:rsidR="00C00F73" w:rsidRPr="00D50C7E" w:rsidRDefault="002B345E" w:rsidP="00445B7E">
                    <w:pPr>
                      <w:pBdr>
                        <w:left w:val="single" w:sz="8" w:space="4" w:color="auto"/>
                      </w:pBdr>
                      <w:spacing w:before="0"/>
                      <w:contextualSpacing/>
                      <w:rPr>
                        <w:rFonts w:asciiTheme="majorHAnsi" w:hAnsiTheme="majorHAnsi"/>
                        <w:b/>
                        <w:sz w:val="36"/>
                      </w:rPr>
                    </w:pPr>
                    <w:r>
                      <w:rPr>
                        <w:rFonts w:asciiTheme="majorHAnsi" w:hAnsiTheme="majorHAnsi"/>
                        <w:b/>
                        <w:sz w:val="36"/>
                      </w:rPr>
                      <w:t xml:space="preserve">Pre-Sprint 0 </w:t>
                    </w:r>
                    <w:r w:rsidR="00C00F73">
                      <w:rPr>
                        <w:rFonts w:asciiTheme="majorHAnsi" w:hAnsiTheme="majorHAnsi"/>
                        <w:b/>
                        <w:sz w:val="36"/>
                      </w:rPr>
                      <w:t xml:space="preserve">Logistics and </w:t>
                    </w:r>
                    <w:r w:rsidR="00C24FE7">
                      <w:rPr>
                        <w:rFonts w:asciiTheme="majorHAnsi" w:hAnsiTheme="majorHAnsi"/>
                        <w:b/>
                        <w:sz w:val="36"/>
                      </w:rPr>
                      <w:t>Sprint</w:t>
                    </w:r>
                    <w:r w:rsidR="00C00F73">
                      <w:rPr>
                        <w:rFonts w:asciiTheme="majorHAnsi" w:hAnsiTheme="majorHAnsi"/>
                        <w:b/>
                        <w:sz w:val="36"/>
                      </w:rPr>
                      <w:t xml:space="preserve"> 0 Schedule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604927E2" wp14:editId="718C058E">
          <wp:simplePos x="0" y="0"/>
          <wp:positionH relativeFrom="column">
            <wp:posOffset>-85725</wp:posOffset>
          </wp:positionH>
          <wp:positionV relativeFrom="paragraph">
            <wp:posOffset>-406400</wp:posOffset>
          </wp:positionV>
          <wp:extent cx="1051560" cy="493395"/>
          <wp:effectExtent l="0" t="0" r="0" b="1905"/>
          <wp:wrapThrough wrapText="bothSides">
            <wp:wrapPolygon edited="0">
              <wp:start x="0" y="0"/>
              <wp:lineTo x="0" y="20849"/>
              <wp:lineTo x="21130" y="20849"/>
              <wp:lineTo x="21130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ian Logo Large JP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43" b="24278"/>
                  <a:stretch/>
                </pic:blipFill>
                <pic:spPr bwMode="auto">
                  <a:xfrm>
                    <a:off x="0" y="0"/>
                    <a:ext cx="1051560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837D6"/>
    <w:multiLevelType w:val="hybridMultilevel"/>
    <w:tmpl w:val="8DAC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13C3B"/>
    <w:multiLevelType w:val="hybridMultilevel"/>
    <w:tmpl w:val="ED9ABFF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>
    <w:nsid w:val="303E6D4C"/>
    <w:multiLevelType w:val="hybridMultilevel"/>
    <w:tmpl w:val="A09AC516"/>
    <w:lvl w:ilvl="0" w:tplc="D400A7D2">
      <w:start w:val="8"/>
      <w:numFmt w:val="bullet"/>
      <w:lvlText w:val="-"/>
      <w:lvlJc w:val="left"/>
      <w:pPr>
        <w:ind w:left="792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313B56B7"/>
    <w:multiLevelType w:val="hybridMultilevel"/>
    <w:tmpl w:val="B5982AAA"/>
    <w:lvl w:ilvl="0" w:tplc="05A8449C">
      <w:numFmt w:val="bullet"/>
      <w:lvlText w:val="•"/>
      <w:lvlJc w:val="left"/>
      <w:pPr>
        <w:ind w:left="792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35D32617"/>
    <w:multiLevelType w:val="hybridMultilevel"/>
    <w:tmpl w:val="FD7C3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C0489"/>
    <w:multiLevelType w:val="hybridMultilevel"/>
    <w:tmpl w:val="66263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D80DBD"/>
    <w:multiLevelType w:val="hybridMultilevel"/>
    <w:tmpl w:val="7004D0C8"/>
    <w:lvl w:ilvl="0" w:tplc="07E42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67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FA8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443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0C3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AA6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B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6A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38B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F236B94"/>
    <w:multiLevelType w:val="hybridMultilevel"/>
    <w:tmpl w:val="BCFEE4D4"/>
    <w:lvl w:ilvl="0" w:tplc="0409000F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>
    <w:nsid w:val="4111700A"/>
    <w:multiLevelType w:val="hybridMultilevel"/>
    <w:tmpl w:val="EBF22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5402860">
      <w:start w:val="1"/>
      <w:numFmt w:val="lowerLetter"/>
      <w:pStyle w:val="Pre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256442"/>
    <w:multiLevelType w:val="multilevel"/>
    <w:tmpl w:val="0BF4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B87252"/>
    <w:multiLevelType w:val="hybridMultilevel"/>
    <w:tmpl w:val="EC46B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F6298"/>
    <w:multiLevelType w:val="hybridMultilevel"/>
    <w:tmpl w:val="62D4BCFE"/>
    <w:lvl w:ilvl="0" w:tplc="D94CB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C4E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FE6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E2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6EB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E6F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8A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4E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A8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F4526E8"/>
    <w:multiLevelType w:val="hybridMultilevel"/>
    <w:tmpl w:val="B0D698B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>
    <w:nsid w:val="61AC4328"/>
    <w:multiLevelType w:val="hybridMultilevel"/>
    <w:tmpl w:val="4F062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860E93"/>
    <w:multiLevelType w:val="hybridMultilevel"/>
    <w:tmpl w:val="9EF824A4"/>
    <w:lvl w:ilvl="0" w:tplc="D76E43AC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04514D"/>
    <w:multiLevelType w:val="hybridMultilevel"/>
    <w:tmpl w:val="9CF01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110AB6"/>
    <w:multiLevelType w:val="hybridMultilevel"/>
    <w:tmpl w:val="408EEAC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5"/>
  </w:num>
  <w:num w:numId="4">
    <w:abstractNumId w:val="0"/>
  </w:num>
  <w:num w:numId="5">
    <w:abstractNumId w:val="5"/>
  </w:num>
  <w:num w:numId="6">
    <w:abstractNumId w:val="16"/>
  </w:num>
  <w:num w:numId="7">
    <w:abstractNumId w:val="3"/>
  </w:num>
  <w:num w:numId="8">
    <w:abstractNumId w:val="7"/>
  </w:num>
  <w:num w:numId="9">
    <w:abstractNumId w:val="1"/>
  </w:num>
  <w:num w:numId="10">
    <w:abstractNumId w:val="2"/>
  </w:num>
  <w:num w:numId="11">
    <w:abstractNumId w:val="12"/>
  </w:num>
  <w:num w:numId="12">
    <w:abstractNumId w:val="10"/>
  </w:num>
  <w:num w:numId="13">
    <w:abstractNumId w:val="4"/>
  </w:num>
  <w:num w:numId="14">
    <w:abstractNumId w:val="6"/>
  </w:num>
  <w:num w:numId="15">
    <w:abstractNumId w:val="14"/>
  </w:num>
  <w:num w:numId="16">
    <w:abstractNumId w:val="11"/>
  </w:num>
  <w:num w:numId="17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9FA"/>
    <w:rsid w:val="000046FC"/>
    <w:rsid w:val="000115DD"/>
    <w:rsid w:val="00013C00"/>
    <w:rsid w:val="00024402"/>
    <w:rsid w:val="0002458D"/>
    <w:rsid w:val="00045196"/>
    <w:rsid w:val="00051673"/>
    <w:rsid w:val="00055F42"/>
    <w:rsid w:val="00055FFC"/>
    <w:rsid w:val="0006721D"/>
    <w:rsid w:val="00074F8C"/>
    <w:rsid w:val="00077219"/>
    <w:rsid w:val="000A2DBC"/>
    <w:rsid w:val="000A50BB"/>
    <w:rsid w:val="000A5347"/>
    <w:rsid w:val="000C1695"/>
    <w:rsid w:val="000C4B95"/>
    <w:rsid w:val="000F0AE4"/>
    <w:rsid w:val="000F58C5"/>
    <w:rsid w:val="00106B92"/>
    <w:rsid w:val="00131938"/>
    <w:rsid w:val="00135A03"/>
    <w:rsid w:val="00135EE6"/>
    <w:rsid w:val="00150C98"/>
    <w:rsid w:val="00154875"/>
    <w:rsid w:val="00177B59"/>
    <w:rsid w:val="00177FE7"/>
    <w:rsid w:val="001856F7"/>
    <w:rsid w:val="00196AF7"/>
    <w:rsid w:val="00197A3A"/>
    <w:rsid w:val="001A30C7"/>
    <w:rsid w:val="001B237F"/>
    <w:rsid w:val="001B31B0"/>
    <w:rsid w:val="001C238D"/>
    <w:rsid w:val="001C460D"/>
    <w:rsid w:val="001C4A37"/>
    <w:rsid w:val="001C600C"/>
    <w:rsid w:val="001E0EB5"/>
    <w:rsid w:val="001F669B"/>
    <w:rsid w:val="00215321"/>
    <w:rsid w:val="00216184"/>
    <w:rsid w:val="00216A22"/>
    <w:rsid w:val="00222820"/>
    <w:rsid w:val="00244A55"/>
    <w:rsid w:val="002472EC"/>
    <w:rsid w:val="002521BE"/>
    <w:rsid w:val="0025396D"/>
    <w:rsid w:val="00253BA4"/>
    <w:rsid w:val="00256E84"/>
    <w:rsid w:val="0026176F"/>
    <w:rsid w:val="0027449B"/>
    <w:rsid w:val="00296550"/>
    <w:rsid w:val="002B2E2F"/>
    <w:rsid w:val="002B345E"/>
    <w:rsid w:val="002B7178"/>
    <w:rsid w:val="002E71D4"/>
    <w:rsid w:val="002F02CD"/>
    <w:rsid w:val="002F1225"/>
    <w:rsid w:val="00300CBE"/>
    <w:rsid w:val="00315C90"/>
    <w:rsid w:val="003261C4"/>
    <w:rsid w:val="00335782"/>
    <w:rsid w:val="00351A7D"/>
    <w:rsid w:val="003738C7"/>
    <w:rsid w:val="00381374"/>
    <w:rsid w:val="00386DAC"/>
    <w:rsid w:val="00387EB1"/>
    <w:rsid w:val="003A4E75"/>
    <w:rsid w:val="003B33D5"/>
    <w:rsid w:val="003D19D3"/>
    <w:rsid w:val="003D41A6"/>
    <w:rsid w:val="003F3DC1"/>
    <w:rsid w:val="004042BA"/>
    <w:rsid w:val="00404441"/>
    <w:rsid w:val="00406A6B"/>
    <w:rsid w:val="00406F47"/>
    <w:rsid w:val="004347BC"/>
    <w:rsid w:val="00445B7E"/>
    <w:rsid w:val="00445CF9"/>
    <w:rsid w:val="004566AF"/>
    <w:rsid w:val="00461BFE"/>
    <w:rsid w:val="0048025E"/>
    <w:rsid w:val="00483C91"/>
    <w:rsid w:val="004875FA"/>
    <w:rsid w:val="004B61E4"/>
    <w:rsid w:val="004C571E"/>
    <w:rsid w:val="004D1261"/>
    <w:rsid w:val="004D4CD4"/>
    <w:rsid w:val="004D693A"/>
    <w:rsid w:val="004E08F3"/>
    <w:rsid w:val="004E49CA"/>
    <w:rsid w:val="004F1F32"/>
    <w:rsid w:val="004F57C9"/>
    <w:rsid w:val="00525A55"/>
    <w:rsid w:val="005415C2"/>
    <w:rsid w:val="00551204"/>
    <w:rsid w:val="0056341A"/>
    <w:rsid w:val="00566F2B"/>
    <w:rsid w:val="00571CA7"/>
    <w:rsid w:val="00571FBC"/>
    <w:rsid w:val="005754D2"/>
    <w:rsid w:val="0057794D"/>
    <w:rsid w:val="0058363C"/>
    <w:rsid w:val="005946A4"/>
    <w:rsid w:val="005C2D2B"/>
    <w:rsid w:val="005D3C51"/>
    <w:rsid w:val="005D3EFE"/>
    <w:rsid w:val="005D404B"/>
    <w:rsid w:val="005D4691"/>
    <w:rsid w:val="005F516E"/>
    <w:rsid w:val="00601C8C"/>
    <w:rsid w:val="00613A31"/>
    <w:rsid w:val="00617C04"/>
    <w:rsid w:val="006224E8"/>
    <w:rsid w:val="006227AC"/>
    <w:rsid w:val="006261A3"/>
    <w:rsid w:val="006273CC"/>
    <w:rsid w:val="00633059"/>
    <w:rsid w:val="00633EC4"/>
    <w:rsid w:val="00634F04"/>
    <w:rsid w:val="00637FB4"/>
    <w:rsid w:val="0064740A"/>
    <w:rsid w:val="006663BC"/>
    <w:rsid w:val="0067742D"/>
    <w:rsid w:val="006817DF"/>
    <w:rsid w:val="00693971"/>
    <w:rsid w:val="006B268D"/>
    <w:rsid w:val="006E6112"/>
    <w:rsid w:val="006F188C"/>
    <w:rsid w:val="00711F8A"/>
    <w:rsid w:val="007149FA"/>
    <w:rsid w:val="00717099"/>
    <w:rsid w:val="00730C5E"/>
    <w:rsid w:val="007429E2"/>
    <w:rsid w:val="0079762F"/>
    <w:rsid w:val="007A0F01"/>
    <w:rsid w:val="007B767C"/>
    <w:rsid w:val="007C681B"/>
    <w:rsid w:val="007D631F"/>
    <w:rsid w:val="007D633E"/>
    <w:rsid w:val="007D658F"/>
    <w:rsid w:val="007D7C5B"/>
    <w:rsid w:val="008064C5"/>
    <w:rsid w:val="0083208C"/>
    <w:rsid w:val="00841582"/>
    <w:rsid w:val="0085257F"/>
    <w:rsid w:val="00882E39"/>
    <w:rsid w:val="00887A25"/>
    <w:rsid w:val="00894E51"/>
    <w:rsid w:val="008A5216"/>
    <w:rsid w:val="008B759F"/>
    <w:rsid w:val="008D08DB"/>
    <w:rsid w:val="008E31EC"/>
    <w:rsid w:val="00932E1F"/>
    <w:rsid w:val="00943D0C"/>
    <w:rsid w:val="00950AD7"/>
    <w:rsid w:val="0098152A"/>
    <w:rsid w:val="009C075B"/>
    <w:rsid w:val="009C07AE"/>
    <w:rsid w:val="009C764B"/>
    <w:rsid w:val="009D3A14"/>
    <w:rsid w:val="009D5167"/>
    <w:rsid w:val="009F0837"/>
    <w:rsid w:val="009F1C2F"/>
    <w:rsid w:val="009F3752"/>
    <w:rsid w:val="00A02A99"/>
    <w:rsid w:val="00A059DC"/>
    <w:rsid w:val="00A1431C"/>
    <w:rsid w:val="00A207CE"/>
    <w:rsid w:val="00A30010"/>
    <w:rsid w:val="00A57491"/>
    <w:rsid w:val="00A638D4"/>
    <w:rsid w:val="00A9657C"/>
    <w:rsid w:val="00A972B5"/>
    <w:rsid w:val="00AA3984"/>
    <w:rsid w:val="00AB0A27"/>
    <w:rsid w:val="00AB19C9"/>
    <w:rsid w:val="00AC1335"/>
    <w:rsid w:val="00AD4D7E"/>
    <w:rsid w:val="00AE5B0A"/>
    <w:rsid w:val="00AF1713"/>
    <w:rsid w:val="00AF3D8E"/>
    <w:rsid w:val="00B067DF"/>
    <w:rsid w:val="00B07FEE"/>
    <w:rsid w:val="00B175E1"/>
    <w:rsid w:val="00B252A6"/>
    <w:rsid w:val="00B31B38"/>
    <w:rsid w:val="00B36318"/>
    <w:rsid w:val="00B41E92"/>
    <w:rsid w:val="00B5279C"/>
    <w:rsid w:val="00B72245"/>
    <w:rsid w:val="00B80308"/>
    <w:rsid w:val="00B83B16"/>
    <w:rsid w:val="00B93BF8"/>
    <w:rsid w:val="00BB2C47"/>
    <w:rsid w:val="00BC47C9"/>
    <w:rsid w:val="00BD50F4"/>
    <w:rsid w:val="00BF12C4"/>
    <w:rsid w:val="00BF5756"/>
    <w:rsid w:val="00BF71E9"/>
    <w:rsid w:val="00C00F73"/>
    <w:rsid w:val="00C225B9"/>
    <w:rsid w:val="00C24FE7"/>
    <w:rsid w:val="00C27FDE"/>
    <w:rsid w:val="00C3662C"/>
    <w:rsid w:val="00C3792F"/>
    <w:rsid w:val="00C60DCC"/>
    <w:rsid w:val="00C60FAF"/>
    <w:rsid w:val="00C61CDC"/>
    <w:rsid w:val="00C62AA5"/>
    <w:rsid w:val="00C636D1"/>
    <w:rsid w:val="00C82D9B"/>
    <w:rsid w:val="00CB73CA"/>
    <w:rsid w:val="00CC13D4"/>
    <w:rsid w:val="00CC1AF2"/>
    <w:rsid w:val="00CD5BF7"/>
    <w:rsid w:val="00CE4990"/>
    <w:rsid w:val="00CE7099"/>
    <w:rsid w:val="00CF3155"/>
    <w:rsid w:val="00CF52EB"/>
    <w:rsid w:val="00D015FB"/>
    <w:rsid w:val="00D0300D"/>
    <w:rsid w:val="00D166AA"/>
    <w:rsid w:val="00D37770"/>
    <w:rsid w:val="00D50C7E"/>
    <w:rsid w:val="00D7227F"/>
    <w:rsid w:val="00D74797"/>
    <w:rsid w:val="00D86F1A"/>
    <w:rsid w:val="00D97621"/>
    <w:rsid w:val="00DA48D8"/>
    <w:rsid w:val="00DB1750"/>
    <w:rsid w:val="00DB49D8"/>
    <w:rsid w:val="00DB4BA0"/>
    <w:rsid w:val="00DB50DC"/>
    <w:rsid w:val="00DB6DC2"/>
    <w:rsid w:val="00DC0974"/>
    <w:rsid w:val="00DC330F"/>
    <w:rsid w:val="00DE045F"/>
    <w:rsid w:val="00E0242A"/>
    <w:rsid w:val="00E05980"/>
    <w:rsid w:val="00E2346B"/>
    <w:rsid w:val="00E51D7D"/>
    <w:rsid w:val="00E5251B"/>
    <w:rsid w:val="00E67EEA"/>
    <w:rsid w:val="00E76EF5"/>
    <w:rsid w:val="00E90952"/>
    <w:rsid w:val="00E940E8"/>
    <w:rsid w:val="00EB2770"/>
    <w:rsid w:val="00EB6F7C"/>
    <w:rsid w:val="00EC5B8B"/>
    <w:rsid w:val="00ED5D71"/>
    <w:rsid w:val="00EE4CA1"/>
    <w:rsid w:val="00EE548F"/>
    <w:rsid w:val="00EF0964"/>
    <w:rsid w:val="00EF7F6A"/>
    <w:rsid w:val="00F01D0F"/>
    <w:rsid w:val="00F119F1"/>
    <w:rsid w:val="00F12C13"/>
    <w:rsid w:val="00F16C00"/>
    <w:rsid w:val="00F2633A"/>
    <w:rsid w:val="00F27244"/>
    <w:rsid w:val="00F32C14"/>
    <w:rsid w:val="00F41B5A"/>
    <w:rsid w:val="00F55306"/>
    <w:rsid w:val="00F61C00"/>
    <w:rsid w:val="00F63DBC"/>
    <w:rsid w:val="00F869F4"/>
    <w:rsid w:val="00F86FB9"/>
    <w:rsid w:val="00F92639"/>
    <w:rsid w:val="00FA0E62"/>
    <w:rsid w:val="00FB42FF"/>
    <w:rsid w:val="00FC4EEF"/>
    <w:rsid w:val="00FD7814"/>
    <w:rsid w:val="00FE2454"/>
    <w:rsid w:val="00FE2CE6"/>
    <w:rsid w:val="00F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6F19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FDE"/>
    <w:pPr>
      <w:spacing w:before="120" w:after="0" w:line="240" w:lineRule="auto"/>
    </w:pPr>
    <w:rPr>
      <w:rFonts w:ascii="Calibri" w:hAnsi="Calibri" w:cs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257F"/>
    <w:pPr>
      <w:keepNext/>
      <w:spacing w:before="240"/>
      <w:ind w:right="907"/>
      <w:outlineLvl w:val="0"/>
    </w:pPr>
    <w:rPr>
      <w:rFonts w:ascii="Georgia" w:hAnsi="Georgia"/>
      <w:b/>
      <w:color w:val="A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025E"/>
    <w:pPr>
      <w:keepNext/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12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2D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58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F58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D7C5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7C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C5B"/>
  </w:style>
  <w:style w:type="paragraph" w:styleId="Footer">
    <w:name w:val="footer"/>
    <w:basedOn w:val="Normal"/>
    <w:link w:val="FooterChar"/>
    <w:uiPriority w:val="99"/>
    <w:unhideWhenUsed/>
    <w:rsid w:val="007D7C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C5B"/>
  </w:style>
  <w:style w:type="paragraph" w:styleId="ListParagraph">
    <w:name w:val="List Paragraph"/>
    <w:basedOn w:val="Normal"/>
    <w:uiPriority w:val="34"/>
    <w:qFormat/>
    <w:rsid w:val="00FD7814"/>
    <w:pPr>
      <w:ind w:left="720"/>
      <w:contextualSpacing/>
    </w:pPr>
  </w:style>
  <w:style w:type="table" w:styleId="TableGrid">
    <w:name w:val="Table Grid"/>
    <w:basedOn w:val="TableNormal"/>
    <w:uiPriority w:val="59"/>
    <w:rsid w:val="00335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44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4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097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257F"/>
    <w:rPr>
      <w:rFonts w:ascii="Georgia" w:hAnsi="Georgia" w:cs="Arial"/>
      <w:b/>
      <w:color w:val="A00000"/>
      <w:sz w:val="24"/>
      <w:szCs w:val="24"/>
    </w:rPr>
  </w:style>
  <w:style w:type="paragraph" w:styleId="Title">
    <w:name w:val="Title"/>
    <w:basedOn w:val="NormalWeb"/>
    <w:next w:val="Normal"/>
    <w:link w:val="TitleChar"/>
    <w:qFormat/>
    <w:rsid w:val="002B2E2F"/>
    <w:pPr>
      <w:tabs>
        <w:tab w:val="left" w:pos="604"/>
      </w:tabs>
      <w:spacing w:before="0" w:beforeAutospacing="0" w:after="0" w:afterAutospacing="0"/>
      <w:ind w:left="605"/>
    </w:pPr>
    <w:rPr>
      <w:rFonts w:ascii="Georgia" w:hAnsi="Georgia" w:cstheme="minorBidi"/>
      <w:b/>
      <w:color w:val="FFFFFF" w:themeColor="light1"/>
      <w:kern w:val="24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2B2E2F"/>
    <w:rPr>
      <w:rFonts w:ascii="Georgia" w:eastAsiaTheme="minorEastAsia" w:hAnsi="Georgia"/>
      <w:b/>
      <w:color w:val="FFFFFF" w:themeColor="light1"/>
      <w:kern w:val="24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8025E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12C4"/>
    <w:rPr>
      <w:rFonts w:asciiTheme="majorHAnsi" w:eastAsiaTheme="majorEastAsia" w:hAnsiTheme="majorHAnsi" w:cstheme="majorBidi"/>
      <w:b/>
      <w:bCs/>
      <w:color w:val="4F81BD" w:themeColor="accent1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C82D9B"/>
    <w:rPr>
      <w:rFonts w:asciiTheme="majorHAnsi" w:eastAsiaTheme="majorEastAsia" w:hAnsiTheme="majorHAnsi" w:cstheme="majorBidi"/>
      <w:b/>
      <w:bCs/>
      <w:i/>
      <w:iCs/>
      <w:color w:val="4F81BD" w:themeColor="accent1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633059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7D631F"/>
    <w:pPr>
      <w:spacing w:after="0" w:line="240" w:lineRule="auto"/>
    </w:pPr>
    <w:rPr>
      <w:rFonts w:ascii="Arial" w:hAnsi="Arial" w:cs="Arial"/>
      <w:sz w:val="20"/>
      <w:szCs w:val="21"/>
    </w:rPr>
  </w:style>
  <w:style w:type="character" w:styleId="Emphasis">
    <w:name w:val="Emphasis"/>
    <w:basedOn w:val="DefaultParagraphFont"/>
    <w:uiPriority w:val="20"/>
    <w:qFormat/>
    <w:rsid w:val="00AA398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A3984"/>
    <w:rPr>
      <w:b/>
      <w:bCs/>
      <w:i/>
      <w:iCs/>
      <w:color w:val="auto"/>
    </w:rPr>
  </w:style>
  <w:style w:type="table" w:styleId="LightList">
    <w:name w:val="Light List"/>
    <w:basedOn w:val="TableNormal"/>
    <w:uiPriority w:val="61"/>
    <w:rsid w:val="00AA398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Pre">
    <w:name w:val="Pre"/>
    <w:link w:val="PreChar"/>
    <w:qFormat/>
    <w:rsid w:val="00A1431C"/>
    <w:pPr>
      <w:numPr>
        <w:ilvl w:val="1"/>
        <w:numId w:val="1"/>
      </w:numPr>
      <w:tabs>
        <w:tab w:val="left" w:pos="1080"/>
      </w:tabs>
    </w:pPr>
    <w:rPr>
      <w:rFonts w:ascii="Courier New" w:eastAsia="Calibri" w:hAnsi="Courier New" w:cs="Courier New"/>
      <w:color w:val="000000"/>
      <w:sz w:val="18"/>
    </w:rPr>
  </w:style>
  <w:style w:type="character" w:customStyle="1" w:styleId="PreChar">
    <w:name w:val="Pre Char"/>
    <w:basedOn w:val="DefaultParagraphFont"/>
    <w:link w:val="Pre"/>
    <w:rsid w:val="00A1431C"/>
    <w:rPr>
      <w:rFonts w:ascii="Courier New" w:eastAsia="Calibri" w:hAnsi="Courier New" w:cs="Courier New"/>
      <w:color w:val="000000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D7D"/>
    <w:rPr>
      <w:rFonts w:eastAsia="Calibri" w:cs="Calibri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D7D"/>
    <w:rPr>
      <w:rFonts w:ascii="Calibri" w:eastAsia="Calibri" w:hAnsi="Calibri" w:cs="Calibri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51D7D"/>
    <w:rPr>
      <w:sz w:val="16"/>
      <w:szCs w:val="16"/>
    </w:rPr>
  </w:style>
  <w:style w:type="paragraph" w:customStyle="1" w:styleId="Callout">
    <w:name w:val="Callout"/>
    <w:basedOn w:val="Normal"/>
    <w:link w:val="CalloutChar"/>
    <w:qFormat/>
    <w:rsid w:val="000F58C5"/>
    <w:pPr>
      <w:keepNext/>
      <w:pBdr>
        <w:top w:val="dashed" w:sz="4" w:space="1" w:color="4F81BD" w:themeColor="accent1"/>
        <w:left w:val="dashed" w:sz="4" w:space="4" w:color="4F81BD" w:themeColor="accent1"/>
        <w:bottom w:val="dashed" w:sz="4" w:space="1" w:color="4F81BD" w:themeColor="accent1"/>
        <w:right w:val="dashed" w:sz="4" w:space="4" w:color="4F81BD" w:themeColor="accent1"/>
      </w:pBdr>
      <w:shd w:val="clear" w:color="auto" w:fill="DBE5F1" w:themeFill="accent1" w:themeFillTint="33"/>
      <w:spacing w:after="120"/>
      <w:ind w:left="432" w:right="432"/>
      <w:contextualSpacing/>
    </w:pPr>
    <w:rPr>
      <w:i/>
      <w:sz w:val="20"/>
    </w:rPr>
  </w:style>
  <w:style w:type="character" w:customStyle="1" w:styleId="CalloutChar">
    <w:name w:val="Callout Char"/>
    <w:basedOn w:val="DefaultParagraphFont"/>
    <w:link w:val="Callout"/>
    <w:rsid w:val="000F58C5"/>
    <w:rPr>
      <w:rFonts w:ascii="Calibri" w:hAnsi="Calibri" w:cs="Arial"/>
      <w:i/>
      <w:sz w:val="20"/>
      <w:szCs w:val="21"/>
      <w:shd w:val="clear" w:color="auto" w:fill="DBE5F1" w:themeFill="accent1" w:themeFillTint="33"/>
    </w:rPr>
  </w:style>
  <w:style w:type="character" w:styleId="SubtleEmphasis">
    <w:name w:val="Subtle Emphasis"/>
    <w:basedOn w:val="DefaultParagraphFont"/>
    <w:uiPriority w:val="19"/>
    <w:qFormat/>
    <w:rsid w:val="000F58C5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8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58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F58C5"/>
    <w:rPr>
      <w:rFonts w:asciiTheme="majorHAnsi" w:eastAsiaTheme="majorEastAsia" w:hAnsiTheme="majorHAnsi" w:cstheme="majorBidi"/>
      <w:color w:val="243F60" w:themeColor="accent1" w:themeShade="7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0F58C5"/>
    <w:rPr>
      <w:rFonts w:asciiTheme="majorHAnsi" w:eastAsiaTheme="majorEastAsia" w:hAnsiTheme="majorHAnsi" w:cstheme="majorBidi"/>
      <w:i/>
      <w:iCs/>
      <w:color w:val="243F60" w:themeColor="accent1" w:themeShade="7F"/>
      <w:szCs w:val="21"/>
    </w:rPr>
  </w:style>
  <w:style w:type="paragraph" w:customStyle="1" w:styleId="QuestionContext">
    <w:name w:val="Question Context"/>
    <w:basedOn w:val="Normal"/>
    <w:link w:val="QuestionContextChar"/>
    <w:qFormat/>
    <w:rsid w:val="009D3A14"/>
    <w:pPr>
      <w:keepNext/>
    </w:pPr>
  </w:style>
  <w:style w:type="character" w:customStyle="1" w:styleId="QuestionContextChar">
    <w:name w:val="Question Context Char"/>
    <w:basedOn w:val="DefaultParagraphFont"/>
    <w:link w:val="QuestionContext"/>
    <w:rsid w:val="009D3A14"/>
    <w:rPr>
      <w:rFonts w:ascii="Calibri" w:hAnsi="Calibri" w:cs="Arial"/>
      <w:szCs w:val="21"/>
    </w:rPr>
  </w:style>
  <w:style w:type="paragraph" w:customStyle="1" w:styleId="QuestionTitle">
    <w:name w:val="Question Title"/>
    <w:basedOn w:val="Normal"/>
    <w:link w:val="QuestionTitleChar"/>
    <w:qFormat/>
    <w:rsid w:val="009D3A14"/>
    <w:pPr>
      <w:keepNext/>
    </w:pPr>
    <w:rPr>
      <w:rFonts w:asciiTheme="majorHAnsi" w:hAnsiTheme="majorHAnsi"/>
      <w:b/>
    </w:rPr>
  </w:style>
  <w:style w:type="character" w:customStyle="1" w:styleId="QuestionTitleChar">
    <w:name w:val="Question Title Char"/>
    <w:basedOn w:val="DefaultParagraphFont"/>
    <w:link w:val="QuestionTitle"/>
    <w:rsid w:val="009D3A14"/>
    <w:rPr>
      <w:rFonts w:asciiTheme="majorHAnsi" w:hAnsiTheme="majorHAnsi" w:cs="Arial"/>
      <w:b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C00"/>
    <w:rPr>
      <w:rFonts w:eastAsiaTheme="minorHAnsi" w:cs="Arial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C00"/>
    <w:rPr>
      <w:rFonts w:ascii="Calibri" w:eastAsia="Calibri" w:hAnsi="Calibri" w:cs="Arial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FDE"/>
    <w:pPr>
      <w:spacing w:before="120" w:after="0" w:line="240" w:lineRule="auto"/>
    </w:pPr>
    <w:rPr>
      <w:rFonts w:ascii="Calibri" w:hAnsi="Calibri" w:cs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257F"/>
    <w:pPr>
      <w:keepNext/>
      <w:spacing w:before="240"/>
      <w:ind w:right="907"/>
      <w:outlineLvl w:val="0"/>
    </w:pPr>
    <w:rPr>
      <w:rFonts w:ascii="Georgia" w:hAnsi="Georgia"/>
      <w:b/>
      <w:color w:val="A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025E"/>
    <w:pPr>
      <w:keepNext/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12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2D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58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F58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D7C5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7C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C5B"/>
  </w:style>
  <w:style w:type="paragraph" w:styleId="Footer">
    <w:name w:val="footer"/>
    <w:basedOn w:val="Normal"/>
    <w:link w:val="FooterChar"/>
    <w:uiPriority w:val="99"/>
    <w:unhideWhenUsed/>
    <w:rsid w:val="007D7C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C5B"/>
  </w:style>
  <w:style w:type="paragraph" w:styleId="ListParagraph">
    <w:name w:val="List Paragraph"/>
    <w:basedOn w:val="Normal"/>
    <w:uiPriority w:val="34"/>
    <w:qFormat/>
    <w:rsid w:val="00FD7814"/>
    <w:pPr>
      <w:ind w:left="720"/>
      <w:contextualSpacing/>
    </w:pPr>
  </w:style>
  <w:style w:type="table" w:styleId="TableGrid">
    <w:name w:val="Table Grid"/>
    <w:basedOn w:val="TableNormal"/>
    <w:uiPriority w:val="59"/>
    <w:rsid w:val="00335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44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4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097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257F"/>
    <w:rPr>
      <w:rFonts w:ascii="Georgia" w:hAnsi="Georgia" w:cs="Arial"/>
      <w:b/>
      <w:color w:val="A00000"/>
      <w:sz w:val="24"/>
      <w:szCs w:val="24"/>
    </w:rPr>
  </w:style>
  <w:style w:type="paragraph" w:styleId="Title">
    <w:name w:val="Title"/>
    <w:basedOn w:val="NormalWeb"/>
    <w:next w:val="Normal"/>
    <w:link w:val="TitleChar"/>
    <w:qFormat/>
    <w:rsid w:val="002B2E2F"/>
    <w:pPr>
      <w:tabs>
        <w:tab w:val="left" w:pos="604"/>
      </w:tabs>
      <w:spacing w:before="0" w:beforeAutospacing="0" w:after="0" w:afterAutospacing="0"/>
      <w:ind w:left="605"/>
    </w:pPr>
    <w:rPr>
      <w:rFonts w:ascii="Georgia" w:hAnsi="Georgia" w:cstheme="minorBidi"/>
      <w:b/>
      <w:color w:val="FFFFFF" w:themeColor="light1"/>
      <w:kern w:val="24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2B2E2F"/>
    <w:rPr>
      <w:rFonts w:ascii="Georgia" w:eastAsiaTheme="minorEastAsia" w:hAnsi="Georgia"/>
      <w:b/>
      <w:color w:val="FFFFFF" w:themeColor="light1"/>
      <w:kern w:val="24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8025E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12C4"/>
    <w:rPr>
      <w:rFonts w:asciiTheme="majorHAnsi" w:eastAsiaTheme="majorEastAsia" w:hAnsiTheme="majorHAnsi" w:cstheme="majorBidi"/>
      <w:b/>
      <w:bCs/>
      <w:color w:val="4F81BD" w:themeColor="accent1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C82D9B"/>
    <w:rPr>
      <w:rFonts w:asciiTheme="majorHAnsi" w:eastAsiaTheme="majorEastAsia" w:hAnsiTheme="majorHAnsi" w:cstheme="majorBidi"/>
      <w:b/>
      <w:bCs/>
      <w:i/>
      <w:iCs/>
      <w:color w:val="4F81BD" w:themeColor="accent1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633059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7D631F"/>
    <w:pPr>
      <w:spacing w:after="0" w:line="240" w:lineRule="auto"/>
    </w:pPr>
    <w:rPr>
      <w:rFonts w:ascii="Arial" w:hAnsi="Arial" w:cs="Arial"/>
      <w:sz w:val="20"/>
      <w:szCs w:val="21"/>
    </w:rPr>
  </w:style>
  <w:style w:type="character" w:styleId="Emphasis">
    <w:name w:val="Emphasis"/>
    <w:basedOn w:val="DefaultParagraphFont"/>
    <w:uiPriority w:val="20"/>
    <w:qFormat/>
    <w:rsid w:val="00AA398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A3984"/>
    <w:rPr>
      <w:b/>
      <w:bCs/>
      <w:i/>
      <w:iCs/>
      <w:color w:val="auto"/>
    </w:rPr>
  </w:style>
  <w:style w:type="table" w:styleId="LightList">
    <w:name w:val="Light List"/>
    <w:basedOn w:val="TableNormal"/>
    <w:uiPriority w:val="61"/>
    <w:rsid w:val="00AA398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Pre">
    <w:name w:val="Pre"/>
    <w:link w:val="PreChar"/>
    <w:qFormat/>
    <w:rsid w:val="00A1431C"/>
    <w:pPr>
      <w:numPr>
        <w:ilvl w:val="1"/>
        <w:numId w:val="1"/>
      </w:numPr>
      <w:tabs>
        <w:tab w:val="left" w:pos="1080"/>
      </w:tabs>
    </w:pPr>
    <w:rPr>
      <w:rFonts w:ascii="Courier New" w:eastAsia="Calibri" w:hAnsi="Courier New" w:cs="Courier New"/>
      <w:color w:val="000000"/>
      <w:sz w:val="18"/>
    </w:rPr>
  </w:style>
  <w:style w:type="character" w:customStyle="1" w:styleId="PreChar">
    <w:name w:val="Pre Char"/>
    <w:basedOn w:val="DefaultParagraphFont"/>
    <w:link w:val="Pre"/>
    <w:rsid w:val="00A1431C"/>
    <w:rPr>
      <w:rFonts w:ascii="Courier New" w:eastAsia="Calibri" w:hAnsi="Courier New" w:cs="Courier New"/>
      <w:color w:val="000000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D7D"/>
    <w:rPr>
      <w:rFonts w:eastAsia="Calibri" w:cs="Calibri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D7D"/>
    <w:rPr>
      <w:rFonts w:ascii="Calibri" w:eastAsia="Calibri" w:hAnsi="Calibri" w:cs="Calibri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51D7D"/>
    <w:rPr>
      <w:sz w:val="16"/>
      <w:szCs w:val="16"/>
    </w:rPr>
  </w:style>
  <w:style w:type="paragraph" w:customStyle="1" w:styleId="Callout">
    <w:name w:val="Callout"/>
    <w:basedOn w:val="Normal"/>
    <w:link w:val="CalloutChar"/>
    <w:qFormat/>
    <w:rsid w:val="000F58C5"/>
    <w:pPr>
      <w:keepNext/>
      <w:pBdr>
        <w:top w:val="dashed" w:sz="4" w:space="1" w:color="4F81BD" w:themeColor="accent1"/>
        <w:left w:val="dashed" w:sz="4" w:space="4" w:color="4F81BD" w:themeColor="accent1"/>
        <w:bottom w:val="dashed" w:sz="4" w:space="1" w:color="4F81BD" w:themeColor="accent1"/>
        <w:right w:val="dashed" w:sz="4" w:space="4" w:color="4F81BD" w:themeColor="accent1"/>
      </w:pBdr>
      <w:shd w:val="clear" w:color="auto" w:fill="DBE5F1" w:themeFill="accent1" w:themeFillTint="33"/>
      <w:spacing w:after="120"/>
      <w:ind w:left="432" w:right="432"/>
      <w:contextualSpacing/>
    </w:pPr>
    <w:rPr>
      <w:i/>
      <w:sz w:val="20"/>
    </w:rPr>
  </w:style>
  <w:style w:type="character" w:customStyle="1" w:styleId="CalloutChar">
    <w:name w:val="Callout Char"/>
    <w:basedOn w:val="DefaultParagraphFont"/>
    <w:link w:val="Callout"/>
    <w:rsid w:val="000F58C5"/>
    <w:rPr>
      <w:rFonts w:ascii="Calibri" w:hAnsi="Calibri" w:cs="Arial"/>
      <w:i/>
      <w:sz w:val="20"/>
      <w:szCs w:val="21"/>
      <w:shd w:val="clear" w:color="auto" w:fill="DBE5F1" w:themeFill="accent1" w:themeFillTint="33"/>
    </w:rPr>
  </w:style>
  <w:style w:type="character" w:styleId="SubtleEmphasis">
    <w:name w:val="Subtle Emphasis"/>
    <w:basedOn w:val="DefaultParagraphFont"/>
    <w:uiPriority w:val="19"/>
    <w:qFormat/>
    <w:rsid w:val="000F58C5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8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58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F58C5"/>
    <w:rPr>
      <w:rFonts w:asciiTheme="majorHAnsi" w:eastAsiaTheme="majorEastAsia" w:hAnsiTheme="majorHAnsi" w:cstheme="majorBidi"/>
      <w:color w:val="243F60" w:themeColor="accent1" w:themeShade="7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0F58C5"/>
    <w:rPr>
      <w:rFonts w:asciiTheme="majorHAnsi" w:eastAsiaTheme="majorEastAsia" w:hAnsiTheme="majorHAnsi" w:cstheme="majorBidi"/>
      <w:i/>
      <w:iCs/>
      <w:color w:val="243F60" w:themeColor="accent1" w:themeShade="7F"/>
      <w:szCs w:val="21"/>
    </w:rPr>
  </w:style>
  <w:style w:type="paragraph" w:customStyle="1" w:styleId="QuestionContext">
    <w:name w:val="Question Context"/>
    <w:basedOn w:val="Normal"/>
    <w:link w:val="QuestionContextChar"/>
    <w:qFormat/>
    <w:rsid w:val="009D3A14"/>
    <w:pPr>
      <w:keepNext/>
    </w:pPr>
  </w:style>
  <w:style w:type="character" w:customStyle="1" w:styleId="QuestionContextChar">
    <w:name w:val="Question Context Char"/>
    <w:basedOn w:val="DefaultParagraphFont"/>
    <w:link w:val="QuestionContext"/>
    <w:rsid w:val="009D3A14"/>
    <w:rPr>
      <w:rFonts w:ascii="Calibri" w:hAnsi="Calibri" w:cs="Arial"/>
      <w:szCs w:val="21"/>
    </w:rPr>
  </w:style>
  <w:style w:type="paragraph" w:customStyle="1" w:styleId="QuestionTitle">
    <w:name w:val="Question Title"/>
    <w:basedOn w:val="Normal"/>
    <w:link w:val="QuestionTitleChar"/>
    <w:qFormat/>
    <w:rsid w:val="009D3A14"/>
    <w:pPr>
      <w:keepNext/>
    </w:pPr>
    <w:rPr>
      <w:rFonts w:asciiTheme="majorHAnsi" w:hAnsiTheme="majorHAnsi"/>
      <w:b/>
    </w:rPr>
  </w:style>
  <w:style w:type="character" w:customStyle="1" w:styleId="QuestionTitleChar">
    <w:name w:val="Question Title Char"/>
    <w:basedOn w:val="DefaultParagraphFont"/>
    <w:link w:val="QuestionTitle"/>
    <w:rsid w:val="009D3A14"/>
    <w:rPr>
      <w:rFonts w:asciiTheme="majorHAnsi" w:hAnsiTheme="majorHAnsi" w:cs="Arial"/>
      <w:b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C00"/>
    <w:rPr>
      <w:rFonts w:eastAsiaTheme="minorHAnsi" w:cs="Arial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C00"/>
    <w:rPr>
      <w:rFonts w:ascii="Calibri" w:eastAsia="Calibri" w:hAnsi="Calibri" w:cs="Arial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d.fonner\Dropbox\Appian\Appia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B382E-9993-4F9F-9E12-2FF79562D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Appian Template</Template>
  <TotalTime>0</TotalTime>
  <Pages>6</Pages>
  <Words>1334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Rank</dc:creator>
  <cp:lastModifiedBy>Julie Wyman</cp:lastModifiedBy>
  <cp:revision>2</cp:revision>
  <cp:lastPrinted>2012-07-19T14:08:00Z</cp:lastPrinted>
  <dcterms:created xsi:type="dcterms:W3CDTF">2016-01-25T18:44:00Z</dcterms:created>
  <dcterms:modified xsi:type="dcterms:W3CDTF">2016-01-25T18:44:00Z</dcterms:modified>
</cp:coreProperties>
</file>